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7A3" w:rsidRDefault="00CB47A3" w:rsidP="00D12943">
      <w:pPr>
        <w:pStyle w:val="Ttulo1"/>
        <w:numPr>
          <w:ilvl w:val="0"/>
          <w:numId w:val="0"/>
        </w:numPr>
      </w:pPr>
      <w:bookmarkStart w:id="0" w:name="_Toc475037586"/>
      <w:r>
        <w:t>Instalação do SQL Server 20</w:t>
      </w:r>
      <w:bookmarkEnd w:id="0"/>
      <w:r w:rsidR="00D12943">
        <w:t>20</w:t>
      </w:r>
    </w:p>
    <w:p w:rsidR="00CB47A3" w:rsidRDefault="00CB47A3">
      <w:pPr>
        <w:rPr>
          <w:rFonts w:ascii="Times New Roman" w:hAnsi="Times New Roman"/>
          <w:sz w:val="22"/>
          <w:lang w:val="x-none"/>
        </w:rPr>
      </w:pPr>
    </w:p>
    <w:p w:rsidR="00A20A99" w:rsidRDefault="00835F2D" w:rsidP="00A22730">
      <w:pPr>
        <w:pStyle w:val="Numerada"/>
      </w:pPr>
      <w:r>
        <w:t>Antes de iniciar o processo de instalação é</w:t>
      </w:r>
      <w:r w:rsidRPr="00835F2D">
        <w:t xml:space="preserve"> importante observ</w:t>
      </w:r>
      <w:r>
        <w:t xml:space="preserve">ar se os requisitos de hardware e </w:t>
      </w:r>
      <w:r w:rsidR="00F421DE">
        <w:t xml:space="preserve">software </w:t>
      </w:r>
      <w:r>
        <w:t xml:space="preserve">do </w:t>
      </w:r>
      <w:proofErr w:type="spellStart"/>
      <w:r>
        <w:t>pc</w:t>
      </w:r>
      <w:proofErr w:type="spellEnd"/>
      <w:r>
        <w:t xml:space="preserve"> no qual será instalado o SQL server 2014 </w:t>
      </w:r>
      <w:r w:rsidRPr="00835F2D">
        <w:t>atendem aos requisitos mínimos de instalação</w:t>
      </w:r>
      <w:r>
        <w:t>.  Estas informações pod</w:t>
      </w:r>
      <w:r w:rsidR="00846A02">
        <w:t xml:space="preserve">em ser encontradas no link disponibilizado pela Microsoft </w:t>
      </w:r>
      <w:hyperlink r:id="rId9" w:history="1">
        <w:r w:rsidR="00846A02" w:rsidRPr="00846A02">
          <w:rPr>
            <w:rStyle w:val="Hyperlink"/>
          </w:rPr>
          <w:t>Requisitos de hardware e software para a instalação do SQL Server 2014</w:t>
        </w:r>
      </w:hyperlink>
      <w:r w:rsidR="00846A02">
        <w:t xml:space="preserve">. </w:t>
      </w:r>
    </w:p>
    <w:p w:rsidR="00A22730" w:rsidRDefault="00A22730" w:rsidP="00A44111">
      <w:pPr>
        <w:pStyle w:val="Corpodetexto"/>
        <w:ind w:left="0"/>
      </w:pPr>
    </w:p>
    <w:p w:rsidR="00325C3F" w:rsidRDefault="00A44111" w:rsidP="00A22730">
      <w:pPr>
        <w:pStyle w:val="Numerada"/>
      </w:pPr>
      <w:bookmarkStart w:id="1" w:name="_Ref474836651"/>
      <w:r>
        <w:t>O Instalador do SQL</w:t>
      </w:r>
      <w:r w:rsidR="00A22730">
        <w:t xml:space="preserve"> Server 2014 pode ser encontrado</w:t>
      </w:r>
      <w:r>
        <w:t xml:space="preserve"> </w:t>
      </w:r>
      <w:r w:rsidR="007A2DA2">
        <w:t xml:space="preserve">no link de instalação  </w:t>
      </w:r>
      <w:hyperlink r:id="rId10" w:history="1">
        <w:r w:rsidR="00D04ADD" w:rsidRPr="00D04ADD">
          <w:rPr>
            <w:rStyle w:val="Hyperlink"/>
          </w:rPr>
          <w:t>Microsoft SQL Server 2014 Express</w:t>
        </w:r>
      </w:hyperlink>
      <w:r w:rsidR="007A2DA2">
        <w:t>.</w:t>
      </w:r>
      <w:r w:rsidR="00D04ADD">
        <w:t xml:space="preserve">  Após acessar o link </w:t>
      </w:r>
      <w:r w:rsidR="00835F2D">
        <w:t>o usuário será redirecionado para a tela ilustrada na</w:t>
      </w:r>
      <w:r w:rsidR="00F421DE">
        <w:t xml:space="preserve">  </w:t>
      </w:r>
      <w:r w:rsidR="00F421DE">
        <w:fldChar w:fldCharType="begin"/>
      </w:r>
      <w:r w:rsidR="00F421DE">
        <w:instrText xml:space="preserve"> REF _Ref476790354 \h </w:instrText>
      </w:r>
      <w:r w:rsidR="00F421DE">
        <w:fldChar w:fldCharType="end"/>
      </w:r>
      <w:r w:rsidR="00F421DE">
        <w:fldChar w:fldCharType="begin"/>
      </w:r>
      <w:r w:rsidR="00F421DE">
        <w:instrText xml:space="preserve"> REF _Ref474846805 \h </w:instrText>
      </w:r>
      <w:r w:rsidR="00F421DE">
        <w:fldChar w:fldCharType="separate"/>
      </w:r>
      <w:r w:rsidR="00F421DE">
        <w:t xml:space="preserve">Figura </w:t>
      </w:r>
      <w:r w:rsidR="00F421DE">
        <w:rPr>
          <w:noProof/>
        </w:rPr>
        <w:t>1</w:t>
      </w:r>
      <w:r w:rsidR="00F421DE">
        <w:noBreakHyphen/>
      </w:r>
      <w:r w:rsidR="00F421DE">
        <w:rPr>
          <w:noProof/>
        </w:rPr>
        <w:t>1</w:t>
      </w:r>
      <w:r w:rsidR="00F421DE">
        <w:fldChar w:fldCharType="end"/>
      </w:r>
      <w:r w:rsidR="00835F2D">
        <w:t xml:space="preserve">. </w:t>
      </w:r>
      <w:r w:rsidR="001918CA">
        <w:t xml:space="preserve"> Nesta Página são disponibilizadas</w:t>
      </w:r>
      <w:r w:rsidR="00BD1522">
        <w:t xml:space="preserve"> várias versões que va</w:t>
      </w:r>
      <w:r w:rsidR="001918CA">
        <w:t xml:space="preserve">riam de acordo com as funcionalidades </w:t>
      </w:r>
      <w:r w:rsidR="00001806">
        <w:t xml:space="preserve">incluidas em cada </w:t>
      </w:r>
      <w:r w:rsidR="002E6493">
        <w:t>versão</w:t>
      </w:r>
      <w:r w:rsidR="00A22730">
        <w:t xml:space="preserve"> e com o tipo de sistema utilizado</w:t>
      </w:r>
      <w:r w:rsidR="001918CA">
        <w:t>.</w:t>
      </w:r>
      <w:r w:rsidR="00001806">
        <w:t xml:space="preserve"> </w:t>
      </w:r>
      <w:r w:rsidR="001918CA">
        <w:t xml:space="preserve"> </w:t>
      </w:r>
      <w:r w:rsidR="00001806">
        <w:t>Para o desenvolvi</w:t>
      </w:r>
      <w:r w:rsidR="00F421DE">
        <w:t>mento deste manual foi utilizada</w:t>
      </w:r>
      <w:r w:rsidR="00001806">
        <w:t xml:space="preserve"> a versão completa para um sistema de 64bits</w:t>
      </w:r>
      <w:r w:rsidR="002E6493">
        <w:t xml:space="preserve"> </w:t>
      </w:r>
      <w:proofErr w:type="gramStart"/>
      <w:r w:rsidR="002E6493">
        <w:t>ExpressAdv</w:t>
      </w:r>
      <w:proofErr w:type="gramEnd"/>
      <w:r w:rsidR="002E6493">
        <w:t xml:space="preserve"> 6</w:t>
      </w:r>
      <w:r w:rsidR="00C13870">
        <w:t>4BIT\SQLEXPRADV_x64_PT</w:t>
      </w:r>
      <w:r w:rsidR="008D7409">
        <w:t>B.exe como destacado na</w:t>
      </w:r>
      <w:r w:rsidR="007D7448">
        <w:t xml:space="preserve"> </w:t>
      </w:r>
      <w:r w:rsidR="007C1B69">
        <w:fldChar w:fldCharType="begin"/>
      </w:r>
      <w:r w:rsidR="007C1B69">
        <w:instrText xml:space="preserve"> REF _Ref474846799 \h </w:instrText>
      </w:r>
      <w:r w:rsidR="007C1B69">
        <w:fldChar w:fldCharType="end"/>
      </w:r>
      <w:r w:rsidR="007C1B69">
        <w:fldChar w:fldCharType="begin"/>
      </w:r>
      <w:r w:rsidR="007C1B69">
        <w:instrText xml:space="preserve"> REF _Ref474846805 \h </w:instrText>
      </w:r>
      <w:r w:rsidR="007C1B69">
        <w:fldChar w:fldCharType="separate"/>
      </w:r>
      <w:r w:rsidR="007C1B69">
        <w:t xml:space="preserve">Figura </w:t>
      </w:r>
      <w:r w:rsidR="007C1B69">
        <w:rPr>
          <w:noProof/>
        </w:rPr>
        <w:t>1</w:t>
      </w:r>
      <w:r w:rsidR="007C1B69">
        <w:noBreakHyphen/>
      </w:r>
      <w:r w:rsidR="007C1B69">
        <w:rPr>
          <w:noProof/>
        </w:rPr>
        <w:t>1</w:t>
      </w:r>
      <w:r w:rsidR="007C1B69">
        <w:fldChar w:fldCharType="end"/>
      </w:r>
      <w:r w:rsidR="007D7448">
        <w:fldChar w:fldCharType="begin"/>
      </w:r>
      <w:r w:rsidR="007D7448">
        <w:instrText xml:space="preserve"> REF _Ref474844854 \h </w:instrText>
      </w:r>
      <w:r w:rsidR="007D7448">
        <w:fldChar w:fldCharType="end"/>
      </w:r>
      <w:r w:rsidR="00001806">
        <w:t>.</w:t>
      </w:r>
      <w:bookmarkEnd w:id="1"/>
    </w:p>
    <w:p w:rsidR="00A20A99" w:rsidRDefault="00B35D41" w:rsidP="00325C3F">
      <w:pPr>
        <w:pStyle w:val="Numerada"/>
        <w:numPr>
          <w:ilvl w:val="0"/>
          <w:numId w:val="0"/>
        </w:numPr>
        <w:ind w:left="1381" w:hanging="36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A0413B" wp14:editId="5EF3535E">
                <wp:simplePos x="0" y="0"/>
                <wp:positionH relativeFrom="column">
                  <wp:posOffset>42545</wp:posOffset>
                </wp:positionH>
                <wp:positionV relativeFrom="paragraph">
                  <wp:posOffset>2627630</wp:posOffset>
                </wp:positionV>
                <wp:extent cx="6252210" cy="635"/>
                <wp:effectExtent l="0" t="0" r="0" b="18415"/>
                <wp:wrapTopAndBottom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6C1182" w:rsidRDefault="00B31371" w:rsidP="00B35D4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2" w:name="_Ref474846805"/>
                            <w:bookmarkStart w:id="3" w:name="_Ref476790354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2"/>
                            <w:r>
                              <w:t xml:space="preserve">  </w:t>
                            </w:r>
                            <w:r w:rsidRPr="00AC3287">
                              <w:t>Página com os links para download das versões do SQL Server 2</w:t>
                            </w:r>
                            <w:bookmarkStart w:id="4" w:name="_GoBack"/>
                            <w:bookmarkEnd w:id="4"/>
                            <w:r w:rsidRPr="00AC3287">
                              <w:t>014.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type w14:anchorId="40A0413B" id="_x0000_t202" coordsize="21600,21600" o:spt="202" path="m,l,21600r21600,l21600,xe">
                <v:stroke joinstyle="miter"/>
                <v:path gradientshapeok="t" o:connecttype="rect"/>
              </v:shapetype>
              <v:shape id="Caixa de Texto 56" o:spid="_x0000_s1031" type="#_x0000_t202" style="position:absolute;left:0;text-align:left;margin-left:3.35pt;margin-top:206.9pt;width:492.3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" stroked="f">
                <v:textbox style="mso-fit-shape-to-text:t" inset="0,0,0,0">
                  <w:txbxContent>
                    <w:p w:rsidR="00B31371" w:rsidRPr="006C1182" w:rsidRDefault="00B31371" w:rsidP="00B35D41">
                      <w:pPr>
                        <w:pStyle w:val="Legenda"/>
                        <w:rPr>
                          <w:noProof/>
                        </w:rPr>
                      </w:pPr>
                      <w:bookmarkStart w:id="6" w:name="_Ref474846805"/>
                      <w:bookmarkStart w:id="7" w:name="_Ref476790354"/>
                      <w:r>
                        <w:t xml:space="preserve">Figura </w:t>
                      </w:r>
                      <w:r w:rsidR="00C211DE">
                        <w:fldChar w:fldCharType="begin"/>
                      </w:r>
                      <w:r w:rsidR="00C211DE">
                        <w:instrText xml:space="preserve"> STYLEREF 1 \s </w:instrText>
                      </w:r>
                      <w:r w:rsidR="00C211DE">
                        <w:fldChar w:fldCharType="separate"/>
                      </w:r>
                      <w:r w:rsidR="00525784">
                        <w:rPr>
                          <w:noProof/>
                        </w:rPr>
                        <w:t>1</w:t>
                      </w:r>
                      <w:r w:rsidR="00C211DE">
                        <w:rPr>
                          <w:noProof/>
                        </w:rPr>
                        <w:fldChar w:fldCharType="end"/>
                      </w:r>
                      <w:r w:rsidR="00525784">
                        <w:noBreakHyphen/>
                      </w:r>
                      <w:r w:rsidR="00C211DE">
                        <w:fldChar w:fldCharType="begin"/>
                      </w:r>
                      <w:r w:rsidR="00C211DE">
                        <w:instrText xml:space="preserve"> SEQ Figura </w:instrText>
                      </w:r>
                      <w:r w:rsidR="00C211DE">
                        <w:instrText xml:space="preserve">\* ARABIC \s 1 </w:instrText>
                      </w:r>
                      <w:r w:rsidR="00C211DE">
                        <w:fldChar w:fldCharType="separate"/>
                      </w:r>
                      <w:r w:rsidR="00525784">
                        <w:rPr>
                          <w:noProof/>
                        </w:rPr>
                        <w:t>1</w:t>
                      </w:r>
                      <w:r w:rsidR="00C211DE">
                        <w:rPr>
                          <w:noProof/>
                        </w:rPr>
                        <w:fldChar w:fldCharType="end"/>
                      </w:r>
                      <w:bookmarkEnd w:id="6"/>
                      <w:r>
                        <w:t xml:space="preserve">  </w:t>
                      </w:r>
                      <w:r w:rsidRPr="00AC3287">
                        <w:t>Página com os links para download das versões do SQL Server 2014.</w:t>
                      </w:r>
                      <w:bookmarkEnd w:id="7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25C3F"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379730</wp:posOffset>
            </wp:positionV>
            <wp:extent cx="6252210" cy="2190750"/>
            <wp:effectExtent l="0" t="0" r="0" b="0"/>
            <wp:wrapTopAndBottom/>
            <wp:docPr id="30" name="Picture 30" descr="C:\Users\tassi\AppData\Local\Microsoft\Windows\INetCache\Content.Word\2017-02-02_12-25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ssi\AppData\Local\Microsoft\Windows\INetCache\Content.Word\2017-02-02_12-25-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DA2">
        <w:tab/>
      </w:r>
    </w:p>
    <w:p w:rsidR="00F149D5" w:rsidRPr="00F149D5" w:rsidRDefault="00F149D5" w:rsidP="0041694A">
      <w:pPr>
        <w:pStyle w:val="Corpodetexto"/>
        <w:ind w:left="0"/>
      </w:pPr>
      <w:r>
        <w:t xml:space="preserve"> </w:t>
      </w:r>
    </w:p>
    <w:p w:rsidR="00BD1522" w:rsidRDefault="002240BF" w:rsidP="00A22730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F68DAE" wp14:editId="06A619B1">
                <wp:simplePos x="0" y="0"/>
                <wp:positionH relativeFrom="column">
                  <wp:posOffset>921385</wp:posOffset>
                </wp:positionH>
                <wp:positionV relativeFrom="paragraph">
                  <wp:posOffset>4166235</wp:posOffset>
                </wp:positionV>
                <wp:extent cx="4476750" cy="321310"/>
                <wp:effectExtent l="0" t="0" r="0" b="2540"/>
                <wp:wrapTopAndBottom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21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8663D7" w:rsidRDefault="00B31371" w:rsidP="007C1B6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5" w:name="_Ref474846851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5"/>
                            <w:r>
                              <w:t xml:space="preserve"> Central de Instalação do SQL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DF68DAE" id="Caixa de Texto 57" o:spid="_x0000_s1032" type="#_x0000_t202" style="position:absolute;left:0;text-align:left;margin-left:72.55pt;margin-top:328.05pt;width:352.5pt;height:25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" stroked="f">
                <v:textbox inset="0,0,0,0">
                  <w:txbxContent>
                    <w:p w:rsidR="00B31371" w:rsidRPr="008663D7" w:rsidRDefault="00B31371" w:rsidP="007C1B69">
                      <w:pPr>
                        <w:pStyle w:val="Legenda"/>
                        <w:rPr>
                          <w:noProof/>
                        </w:rPr>
                      </w:pPr>
                      <w:bookmarkStart w:id="7" w:name="_Ref474846851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bookmarkEnd w:id="7"/>
                      <w:r>
                        <w:t xml:space="preserve"> Central de Instalação do SQL Server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5177B"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883285</wp:posOffset>
            </wp:positionH>
            <wp:positionV relativeFrom="paragraph">
              <wp:posOffset>622935</wp:posOffset>
            </wp:positionV>
            <wp:extent cx="4524375" cy="3415928"/>
            <wp:effectExtent l="0" t="0" r="0" b="0"/>
            <wp:wrapTopAndBottom/>
            <wp:docPr id="33" name="Picture 33" descr="C:\Users\tassi\AppData\Local\Microsoft\Windows\INetCache\Content.Word\2017-02-02_12-5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ssi\AppData\Local\Microsoft\Windows\INetCache\Content.Word\2017-02-02_12-58-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3A1" w:rsidRPr="00F149D5">
        <w:t>Após o download e ex</w:t>
      </w:r>
      <w:r w:rsidR="00A20A99" w:rsidRPr="00F149D5">
        <w:t>ecução do arquivo de instalação</w:t>
      </w:r>
      <w:r w:rsidR="00F833A1" w:rsidRPr="00F149D5">
        <w:t xml:space="preserve"> </w:t>
      </w:r>
      <w:r w:rsidR="002E6493" w:rsidRPr="00F149D5">
        <w:t>a tela da Central de Instalação do SQL Server</w:t>
      </w:r>
      <w:r w:rsidR="00F833A1" w:rsidRPr="00F149D5">
        <w:t xml:space="preserve"> será exibida como ilustrado na</w:t>
      </w:r>
      <w:r w:rsidR="007D7448">
        <w:t xml:space="preserve"> </w:t>
      </w:r>
      <w:r w:rsidR="00B46647">
        <w:fldChar w:fldCharType="begin"/>
      </w:r>
      <w:r w:rsidR="00B46647">
        <w:instrText xml:space="preserve"> REF _Ref474846851 \h </w:instrText>
      </w:r>
      <w:r w:rsidR="00B46647">
        <w:fldChar w:fldCharType="separate"/>
      </w:r>
      <w:r w:rsidR="00B46647">
        <w:t xml:space="preserve">Figura </w:t>
      </w:r>
      <w:r w:rsidR="00B46647">
        <w:rPr>
          <w:noProof/>
        </w:rPr>
        <w:t>1</w:t>
      </w:r>
      <w:r w:rsidR="00B46647">
        <w:noBreakHyphen/>
      </w:r>
      <w:r w:rsidR="00B46647">
        <w:rPr>
          <w:noProof/>
        </w:rPr>
        <w:t>2</w:t>
      </w:r>
      <w:r w:rsidR="00B46647">
        <w:fldChar w:fldCharType="end"/>
      </w:r>
      <w:r w:rsidR="007D7448">
        <w:fldChar w:fldCharType="begin"/>
      </w:r>
      <w:r w:rsidR="007D7448">
        <w:instrText xml:space="preserve"> REF _Ref474844805 \h </w:instrText>
      </w:r>
      <w:r w:rsidR="007D7448">
        <w:fldChar w:fldCharType="end"/>
      </w:r>
      <w:r w:rsidR="002E6493" w:rsidRPr="00F149D5">
        <w:t>. </w:t>
      </w:r>
      <w:r w:rsidR="00313CEC" w:rsidRPr="00F149D5">
        <w:t xml:space="preserve"> </w:t>
      </w:r>
      <w:r w:rsidR="00BD1522">
        <w:t xml:space="preserve">Caso </w:t>
      </w:r>
      <w:r w:rsidR="00313CEC" w:rsidRPr="00F149D5">
        <w:t xml:space="preserve">tenha alguma dúvida durante o processo </w:t>
      </w:r>
      <w:r w:rsidR="00313CEC" w:rsidRPr="00F149D5">
        <w:lastRenderedPageBreak/>
        <w:t xml:space="preserve">de instalação, a </w:t>
      </w:r>
      <w:r w:rsidR="00BD1522">
        <w:t>M</w:t>
      </w:r>
      <w:r w:rsidR="00313CEC" w:rsidRPr="00F149D5">
        <w:t>icrosoft diponibiliza vários artigos e manuais de ajuda na seção Planejamento.</w:t>
      </w:r>
    </w:p>
    <w:p w:rsidR="0041694A" w:rsidRDefault="0041694A" w:rsidP="00AC3287"/>
    <w:p w:rsidR="00001806" w:rsidRDefault="00B46647" w:rsidP="001F50C7">
      <w:pPr>
        <w:pStyle w:val="Numerada"/>
        <w:rPr>
          <w:rStyle w:val="CARACTERENEGRITO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06BCED" wp14:editId="368ABE78">
                <wp:simplePos x="0" y="0"/>
                <wp:positionH relativeFrom="column">
                  <wp:posOffset>826135</wp:posOffset>
                </wp:positionH>
                <wp:positionV relativeFrom="paragraph">
                  <wp:posOffset>3917315</wp:posOffset>
                </wp:positionV>
                <wp:extent cx="4681855" cy="292735"/>
                <wp:effectExtent l="0" t="0" r="4445" b="0"/>
                <wp:wrapTopAndBottom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855" cy="2927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01162A" w:rsidRDefault="00B31371" w:rsidP="00B46647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6" w:name="_Ref474855472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6"/>
                            <w:r>
                              <w:t xml:space="preserve"> Seção de instalação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D06BCED" id="Caixa de Texto 58" o:spid="_x0000_s1033" type="#_x0000_t202" style="position:absolute;left:0;text-align:left;margin-left:65.05pt;margin-top:308.45pt;width:368.65pt;height:23.0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" stroked="f">
                <v:textbox inset="0,0,0,0">
                  <w:txbxContent>
                    <w:p w:rsidR="00B31371" w:rsidRPr="0001162A" w:rsidRDefault="00B31371" w:rsidP="00B46647">
                      <w:pPr>
                        <w:pStyle w:val="Legenda"/>
                        <w:rPr>
                          <w:noProof/>
                        </w:rPr>
                      </w:pPr>
                      <w:bookmarkStart w:id="9" w:name="_Ref474855472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3</w:t>
                        </w:r>
                      </w:fldSimple>
                      <w:bookmarkEnd w:id="9"/>
                      <w:r>
                        <w:t xml:space="preserve"> Seção de instalação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5177B">
        <w:rPr>
          <w:rStyle w:val="CARACTERENEGRITO"/>
          <w:b w:val="0"/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4681855" cy="3533775"/>
            <wp:effectExtent l="0" t="0" r="4445" b="9525"/>
            <wp:wrapTopAndBottom/>
            <wp:docPr id="38" name="Picture 38" descr="C:\Users\tassi\AppData\Local\Microsoft\Windows\INetCache\Content.Word\2017-02-02_13-13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ssi\AppData\Local\Microsoft\Windows\INetCache\Content.Word\2017-02-02_13-13-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870" w:rsidRPr="00C13870">
        <w:t xml:space="preserve"> Clicando na seção </w:t>
      </w:r>
      <w:r w:rsidR="00C13870" w:rsidRPr="00C13870">
        <w:rPr>
          <w:rStyle w:val="CARACTERENEGRITO"/>
        </w:rPr>
        <w:t>Instalação</w:t>
      </w:r>
      <w:r w:rsidR="00C13870" w:rsidRPr="00C13870">
        <w:t>, selecione a opção </w:t>
      </w:r>
      <w:r w:rsidR="00C13870" w:rsidRPr="007121F6">
        <w:rPr>
          <w:rStyle w:val="CARACTERENEGRITO"/>
        </w:rPr>
        <w:t>“Nova instalação autônoma do SQL Server ou adicionar recursos a uma instalação existente”</w:t>
      </w:r>
      <w:r w:rsidR="004A32A5">
        <w:rPr>
          <w:rStyle w:val="CARACTERENEGRITO"/>
        </w:rPr>
        <w:t xml:space="preserve"> </w:t>
      </w:r>
      <w:proofErr w:type="gramStart"/>
      <w:r w:rsidR="000C68A6" w:rsidRPr="000C68A6">
        <w:rPr>
          <w:rStyle w:val="CARACTERENEGRITO"/>
          <w:b w:val="0"/>
        </w:rPr>
        <w:t xml:space="preserve">como ilustrado </w:t>
      </w:r>
      <w:r w:rsidR="001F50C7" w:rsidRPr="001F50C7">
        <w:rPr>
          <w:rStyle w:val="CARACTERENEGRITO"/>
          <w:b w:val="0"/>
        </w:rPr>
        <w:t>na</w:t>
      </w:r>
      <w:r w:rsidR="004A32A5">
        <w:rPr>
          <w:rStyle w:val="CARACTERENEGRITO"/>
        </w:rPr>
        <w:t xml:space="preserve"> </w:t>
      </w:r>
      <w:r>
        <w:rPr>
          <w:rStyle w:val="CARACTERENEGRITO"/>
        </w:rPr>
        <w:t xml:space="preserve"> </w:t>
      </w:r>
      <w:r w:rsidR="004A32A5">
        <w:rPr>
          <w:rStyle w:val="CARACTERENEGRITO"/>
        </w:rPr>
        <w:fldChar w:fldCharType="begin"/>
      </w:r>
      <w:r w:rsidR="004A32A5">
        <w:rPr>
          <w:rStyle w:val="CARACTERENEGRITO"/>
        </w:rPr>
        <w:instrText xml:space="preserve"> REF _Ref474855472 \h </w:instrText>
      </w:r>
      <w:r w:rsidR="004A32A5">
        <w:rPr>
          <w:rStyle w:val="CARACTERENEGRITO"/>
        </w:rPr>
      </w:r>
      <w:r w:rsidR="004A32A5">
        <w:rPr>
          <w:rStyle w:val="CARACTERENEGRITO"/>
        </w:rPr>
        <w:fldChar w:fldCharType="separate"/>
      </w:r>
      <w:r w:rsidR="004A32A5">
        <w:t xml:space="preserve">Figura </w:t>
      </w:r>
      <w:r w:rsidR="004A32A5">
        <w:rPr>
          <w:noProof/>
        </w:rPr>
        <w:t>1</w:t>
      </w:r>
      <w:r w:rsidR="004A32A5">
        <w:noBreakHyphen/>
      </w:r>
      <w:r w:rsidR="004A32A5">
        <w:rPr>
          <w:noProof/>
        </w:rPr>
        <w:t>3</w:t>
      </w:r>
      <w:proofErr w:type="gramEnd"/>
      <w:r w:rsidR="004A32A5">
        <w:rPr>
          <w:rStyle w:val="CARACTERENEGRITO"/>
        </w:rPr>
        <w:fldChar w:fldCharType="end"/>
      </w:r>
      <w:r w:rsidR="000C68A6">
        <w:rPr>
          <w:rStyle w:val="CARACTERENEGRITO"/>
        </w:rPr>
        <w:t>.</w:t>
      </w:r>
    </w:p>
    <w:p w:rsidR="007121F6" w:rsidRDefault="001764FD" w:rsidP="001B35C1">
      <w:pPr>
        <w:pStyle w:val="Numerada"/>
        <w:rPr>
          <w:rStyle w:val="CARACTERENEGRITO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D9D7E4" wp14:editId="2B3C2A15">
                <wp:simplePos x="0" y="0"/>
                <wp:positionH relativeFrom="column">
                  <wp:posOffset>969010</wp:posOffset>
                </wp:positionH>
                <wp:positionV relativeFrom="paragraph">
                  <wp:posOffset>3966210</wp:posOffset>
                </wp:positionV>
                <wp:extent cx="4352925" cy="314325"/>
                <wp:effectExtent l="0" t="0" r="9525" b="9525"/>
                <wp:wrapTopAndBottom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737F39" w:rsidRDefault="00B31371" w:rsidP="001764FD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4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Termos de Licença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7D9D7E4" id="Caixa de Texto 59" o:spid="_x0000_s1034" type="#_x0000_t202" style="position:absolute;left:0;text-align:left;margin-left:76.3pt;margin-top:312.3pt;width:342.7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" stroked="f">
                <v:textbox inset="0,0,0,0">
                  <w:txbxContent>
                    <w:p w:rsidR="00B31371" w:rsidRPr="00737F39" w:rsidRDefault="00B31371" w:rsidP="001764FD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Termos de Licença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23060"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593090</wp:posOffset>
            </wp:positionV>
            <wp:extent cx="4392295" cy="3314700"/>
            <wp:effectExtent l="0" t="0" r="8255" b="0"/>
            <wp:wrapTopAndBottom/>
            <wp:docPr id="40" name="Picture 40" descr="C:\Users\tassi\AppData\Local\Microsoft\Windows\INetCache\Content.Word\2017-02-02_13-2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ssi\AppData\Local\Microsoft\Windows\INetCache\Content.Word\2017-02-02_13-26-2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C1">
        <w:t>Após iniciar o proc</w:t>
      </w:r>
      <w:r w:rsidR="008D4CFD">
        <w:t>esso de instalação será mostrada</w:t>
      </w:r>
      <w:r w:rsidR="00AC77C1">
        <w:t xml:space="preserve"> a tela com </w:t>
      </w:r>
      <w:r w:rsidR="00AC77C1" w:rsidRPr="00AC77C1">
        <w:t>os termos de</w:t>
      </w:r>
      <w:r w:rsidR="00AC77C1">
        <w:t xml:space="preserve"> </w:t>
      </w:r>
      <w:r w:rsidR="00AC77C1" w:rsidRPr="00AC77C1">
        <w:t>Licenças</w:t>
      </w:r>
      <w:r w:rsidR="00AC77C1">
        <w:t xml:space="preserve"> para o Software Microsoft</w:t>
      </w:r>
      <w:r w:rsidR="000832EF">
        <w:t xml:space="preserve"> ilustrado na</w:t>
      </w:r>
      <w:r w:rsidR="004B006F">
        <w:t xml:space="preserve"> </w:t>
      </w:r>
      <w:r w:rsidR="004B006F">
        <w:fldChar w:fldCharType="begin"/>
      </w:r>
      <w:r w:rsidR="004B006F">
        <w:instrText xml:space="preserve"> REF _Ref474837987 \h </w:instrText>
      </w:r>
      <w:r w:rsidR="00823060">
        <w:instrText xml:space="preserve"> \* MERGEFORMAT </w:instrText>
      </w:r>
      <w:r w:rsidR="004B006F">
        <w:fldChar w:fldCharType="separate"/>
      </w:r>
      <w:r w:rsidR="004B006F">
        <w:t xml:space="preserve">Figura </w:t>
      </w:r>
      <w:r w:rsidR="004B006F">
        <w:rPr>
          <w:noProof/>
        </w:rPr>
        <w:t>4</w:t>
      </w:r>
      <w:r w:rsidR="004B006F">
        <w:fldChar w:fldCharType="end"/>
      </w:r>
      <w:r w:rsidR="00AC77C1" w:rsidRPr="00AC77C1">
        <w:t>.</w:t>
      </w:r>
      <w:r w:rsidR="00AC77C1">
        <w:t xml:space="preserve"> Clique em </w:t>
      </w:r>
      <w:r w:rsidR="00AC77C1">
        <w:rPr>
          <w:rStyle w:val="CARACTERENEGRITO"/>
        </w:rPr>
        <w:t>Aceito</w:t>
      </w:r>
      <w:r w:rsidR="00FB1FF3">
        <w:rPr>
          <w:rStyle w:val="CARACTERENEGRITO"/>
        </w:rPr>
        <w:t xml:space="preserve"> os </w:t>
      </w:r>
      <w:r w:rsidR="00AC77C1" w:rsidRPr="00AC77C1">
        <w:rPr>
          <w:rStyle w:val="CARACTERENEGRITO"/>
        </w:rPr>
        <w:t xml:space="preserve">termos da licença </w:t>
      </w:r>
      <w:r w:rsidR="00AC77C1" w:rsidRPr="00AC77C1">
        <w:rPr>
          <w:rStyle w:val="CARACTERENEGRITO"/>
          <w:b w:val="0"/>
        </w:rPr>
        <w:t xml:space="preserve">e </w:t>
      </w:r>
      <w:r w:rsidR="00AC77C1" w:rsidRPr="00FB1FF3">
        <w:rPr>
          <w:rStyle w:val="CARACTERENEGRITO"/>
          <w:b w:val="0"/>
        </w:rPr>
        <w:t>em segui</w:t>
      </w:r>
      <w:r w:rsidR="00FB1FF3" w:rsidRPr="00FB1FF3">
        <w:rPr>
          <w:rStyle w:val="CARACTERENEGRITO"/>
          <w:b w:val="0"/>
        </w:rPr>
        <w:t>d</w:t>
      </w:r>
      <w:r w:rsidR="00AC77C1" w:rsidRPr="00FB1FF3">
        <w:rPr>
          <w:rStyle w:val="CARACTERENEGRITO"/>
          <w:b w:val="0"/>
        </w:rPr>
        <w:t>a</w:t>
      </w:r>
      <w:r w:rsidR="00AC77C1" w:rsidRPr="00AC77C1">
        <w:rPr>
          <w:rStyle w:val="CARACTERENEGRITO"/>
          <w:b w:val="0"/>
        </w:rPr>
        <w:t xml:space="preserve"> no botão </w:t>
      </w:r>
      <w:r w:rsidR="00AC77C1">
        <w:rPr>
          <w:rStyle w:val="CARACTERENEGRITO"/>
        </w:rPr>
        <w:t xml:space="preserve">Avançar. </w:t>
      </w:r>
    </w:p>
    <w:p w:rsidR="001B35C1" w:rsidRDefault="001B35C1" w:rsidP="001B35C1">
      <w:pPr>
        <w:pStyle w:val="Numerada"/>
        <w:numPr>
          <w:ilvl w:val="0"/>
          <w:numId w:val="0"/>
        </w:numPr>
        <w:ind w:left="1381"/>
        <w:rPr>
          <w:rStyle w:val="CARACTERENEGRITO"/>
        </w:rPr>
      </w:pPr>
    </w:p>
    <w:p w:rsidR="00C06488" w:rsidRDefault="001F50C7" w:rsidP="001B35C1">
      <w:pPr>
        <w:pStyle w:val="Numerada"/>
        <w:rPr>
          <w:rStyle w:val="CARACTERENEGRITO"/>
        </w:rPr>
      </w:pPr>
      <w:r>
        <w:t>Uma verificaçã</w:t>
      </w:r>
      <w:r w:rsidR="00C06488">
        <w:t>o de sistema é realizada para identificar se o hardware e o software atendem aos requisitos de instalação. Caso nenhum erro ocorra durante este processo a tela ilustrada pela</w:t>
      </w:r>
      <w:r>
        <w:t xml:space="preserve"> </w:t>
      </w:r>
      <w:r>
        <w:fldChar w:fldCharType="begin"/>
      </w:r>
      <w:r>
        <w:instrText xml:space="preserve"> REF _Ref474844649 \h </w:instrText>
      </w:r>
      <w:r>
        <w:fldChar w:fldCharType="separate"/>
      </w:r>
      <w:r>
        <w:t xml:space="preserve">Figura </w:t>
      </w:r>
      <w:r>
        <w:rPr>
          <w:noProof/>
        </w:rPr>
        <w:t>5</w:t>
      </w:r>
      <w:r>
        <w:fldChar w:fldCharType="end"/>
      </w:r>
      <w:proofErr w:type="gramStart"/>
      <w:r w:rsidR="00C06488">
        <w:t xml:space="preserve"> </w:t>
      </w:r>
      <w:r w:rsidR="00B309B6">
        <w:t xml:space="preserve"> </w:t>
      </w:r>
      <w:proofErr w:type="gramEnd"/>
      <w:r w:rsidR="00C06488">
        <w:t>será m</w:t>
      </w:r>
      <w:r w:rsidR="00795EDD">
        <w:t>ostrada indicando que não ocorreu nenhum erro.</w:t>
      </w:r>
      <w:r w:rsidR="000832EF">
        <w:t xml:space="preserve"> </w:t>
      </w:r>
      <w:r w:rsidR="000832EF" w:rsidRPr="000832EF">
        <w:t>Clique em</w:t>
      </w:r>
      <w:r w:rsidR="000832EF">
        <w:t xml:space="preserve"> </w:t>
      </w:r>
      <w:r w:rsidR="000832EF" w:rsidRPr="000832EF">
        <w:rPr>
          <w:rStyle w:val="CARACTERENEGRITO"/>
        </w:rPr>
        <w:t>Avançar</w:t>
      </w:r>
      <w:r w:rsidR="000832EF">
        <w:rPr>
          <w:rStyle w:val="CARACTERENEGRITO"/>
        </w:rPr>
        <w:t xml:space="preserve"> </w:t>
      </w:r>
      <w:r w:rsidR="000832EF" w:rsidRPr="000832EF">
        <w:rPr>
          <w:rStyle w:val="CARACTERENEGRITO"/>
          <w:b w:val="0"/>
        </w:rPr>
        <w:t>para prosseguir com a instalação</w:t>
      </w:r>
      <w:r w:rsidR="000832EF">
        <w:rPr>
          <w:rStyle w:val="CARACTERENEGRITO"/>
        </w:rPr>
        <w:t>.</w:t>
      </w:r>
    </w:p>
    <w:p w:rsidR="00F66DBC" w:rsidRDefault="001764FD" w:rsidP="0010407C">
      <w:pPr>
        <w:pStyle w:val="Corpodetexto"/>
        <w:ind w:left="0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8D64C0" wp14:editId="285ED998">
                <wp:simplePos x="0" y="0"/>
                <wp:positionH relativeFrom="column">
                  <wp:posOffset>930910</wp:posOffset>
                </wp:positionH>
                <wp:positionV relativeFrom="paragraph">
                  <wp:posOffset>3502025</wp:posOffset>
                </wp:positionV>
                <wp:extent cx="4305300" cy="302260"/>
                <wp:effectExtent l="0" t="0" r="0" b="2540"/>
                <wp:wrapTopAndBottom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415375" w:rsidRDefault="00B31371" w:rsidP="001764FD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5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Regras Gerais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18D64C0" id="Caixa de Texto 60" o:spid="_x0000_s1035" type="#_x0000_t202" style="position:absolute;margin-left:73.3pt;margin-top:275.75pt;width:339pt;height:2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" stroked="f">
                <v:textbox inset="0,0,0,0">
                  <w:txbxContent>
                    <w:p w:rsidR="00B31371" w:rsidRPr="00415375" w:rsidRDefault="00B31371" w:rsidP="001764FD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- Regras Gerais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B35C1">
        <w:rPr>
          <w:noProof/>
          <w:lang w:val="pt-BR"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930910</wp:posOffset>
            </wp:positionH>
            <wp:positionV relativeFrom="paragraph">
              <wp:posOffset>175260</wp:posOffset>
            </wp:positionV>
            <wp:extent cx="4342765" cy="3276600"/>
            <wp:effectExtent l="0" t="0" r="635" b="0"/>
            <wp:wrapTopAndBottom/>
            <wp:docPr id="32" name="Imagem 32" descr="C:\Users\diego\AppData\Local\Microsoft\Windows\INetCache\Content.Word\2017-02-02_13-3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ego\AppData\Local\Microsoft\Windows\INetCache\Content.Word\2017-02-02_13-32-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F79" w:rsidRDefault="00892BC7" w:rsidP="00892BC7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39927D" wp14:editId="62B5A40B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4219575" cy="323850"/>
                <wp:effectExtent l="0" t="0" r="9525" b="0"/>
                <wp:wrapTopAndBottom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962F40" w:rsidRDefault="00B31371" w:rsidP="00FD0AF6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7" w:name="_Ref474855504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6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7"/>
                            <w:r>
                              <w:t xml:space="preserve"> Tela de Atualizações de Produto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339927D" id="Caixa de Texto 1" o:spid="_x0000_s1036" type="#_x0000_t202" style="position:absolute;left:0;text-align:left;margin-left:0;margin-top:291.6pt;width:332.25pt;height:25.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" stroked="f">
                <v:textbox inset="0,0,0,0">
                  <w:txbxContent>
                    <w:p w:rsidR="00B31371" w:rsidRPr="00962F40" w:rsidRDefault="00B31371" w:rsidP="00FD0AF6">
                      <w:pPr>
                        <w:pStyle w:val="Legenda"/>
                        <w:rPr>
                          <w:noProof/>
                        </w:rPr>
                      </w:pPr>
                      <w:bookmarkStart w:id="11" w:name="_Ref474855504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6</w:t>
                        </w:r>
                      </w:fldSimple>
                      <w:bookmarkEnd w:id="11"/>
                      <w:r>
                        <w:t xml:space="preserve"> Tela de Atualizações de Produto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560070</wp:posOffset>
            </wp:positionV>
            <wp:extent cx="4143375" cy="3127375"/>
            <wp:effectExtent l="0" t="0" r="9525" b="0"/>
            <wp:wrapTopAndBottom/>
            <wp:docPr id="51" name="Imagem 51" descr="C:\Users\diego\AppData\Local\Microsoft\Windows\INetCache\Content.Word\2017-02-02_14-20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ego\AppData\Local\Microsoft\Windows\INetCache\Content.Word\2017-02-02_14-20-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EF">
        <w:t>Na sequência o</w:t>
      </w:r>
      <w:r w:rsidR="00F66DBC">
        <w:t xml:space="preserve"> instalador fará uma busca por atualizações do SQL Server. Caso não encontre nenhuma atualização</w:t>
      </w:r>
      <w:r w:rsidR="000832EF">
        <w:t>,</w:t>
      </w:r>
      <w:r w:rsidR="003C0150">
        <w:t xml:space="preserve"> a tela ilustrada pela </w:t>
      </w:r>
      <w:r w:rsidR="004A32A5">
        <w:fldChar w:fldCharType="begin"/>
      </w:r>
      <w:r w:rsidR="004A32A5">
        <w:instrText xml:space="preserve"> REF _Ref474855504 \h </w:instrText>
      </w:r>
      <w:r w:rsidR="004A32A5">
        <w:fldChar w:fldCharType="separate"/>
      </w:r>
      <w:r w:rsidR="004A32A5">
        <w:t xml:space="preserve">Figura </w:t>
      </w:r>
      <w:r w:rsidR="004A32A5">
        <w:rPr>
          <w:noProof/>
        </w:rPr>
        <w:t>1</w:t>
      </w:r>
      <w:r w:rsidR="004A32A5">
        <w:noBreakHyphen/>
      </w:r>
      <w:r w:rsidR="004A32A5">
        <w:rPr>
          <w:noProof/>
        </w:rPr>
        <w:t>6</w:t>
      </w:r>
      <w:r w:rsidR="004A32A5">
        <w:fldChar w:fldCharType="end"/>
      </w:r>
      <w:proofErr w:type="gramStart"/>
      <w:r w:rsidR="003C0150">
        <w:t xml:space="preserve">  </w:t>
      </w:r>
      <w:proofErr w:type="gramEnd"/>
      <w:r w:rsidR="000832EF">
        <w:t>será exibida.</w:t>
      </w:r>
      <w:r w:rsidR="00F66DBC">
        <w:t xml:space="preserve"> </w:t>
      </w:r>
      <w:r w:rsidR="000832EF" w:rsidRPr="000832EF">
        <w:t xml:space="preserve">Clique em </w:t>
      </w:r>
      <w:r w:rsidR="000832EF" w:rsidRPr="000832EF">
        <w:rPr>
          <w:rStyle w:val="CARACTERENEGRITO"/>
        </w:rPr>
        <w:t xml:space="preserve">Avançar </w:t>
      </w:r>
      <w:r w:rsidR="000832EF" w:rsidRPr="000832EF">
        <w:rPr>
          <w:rStyle w:val="CARACTERENEGRITO"/>
          <w:b w:val="0"/>
        </w:rPr>
        <w:t>para prosseguir com a instalação</w:t>
      </w:r>
      <w:r w:rsidR="00F66DBC" w:rsidRPr="000832EF">
        <w:t>.</w:t>
      </w:r>
    </w:p>
    <w:p w:rsidR="00892BC7" w:rsidRDefault="00892BC7" w:rsidP="009017D4">
      <w:pPr>
        <w:pStyle w:val="Corpodetexto"/>
        <w:ind w:left="0"/>
      </w:pPr>
    </w:p>
    <w:p w:rsidR="009017D4" w:rsidRDefault="0010407C" w:rsidP="00892BC7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7BD6BA" wp14:editId="71E98DA9">
                <wp:simplePos x="0" y="0"/>
                <wp:positionH relativeFrom="margin">
                  <wp:align>center</wp:align>
                </wp:positionH>
                <wp:positionV relativeFrom="paragraph">
                  <wp:posOffset>4482465</wp:posOffset>
                </wp:positionV>
                <wp:extent cx="3495675" cy="238125"/>
                <wp:effectExtent l="0" t="0" r="9525" b="9525"/>
                <wp:wrapTopAndBottom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FA0F10" w:rsidRDefault="00B31371" w:rsidP="0010407C">
                            <w:pPr>
                              <w:pStyle w:val="Legenda"/>
                              <w:rPr>
                                <w:rFonts w:ascii="Arial" w:hAnsi="Arial"/>
                                <w:noProof/>
                                <w:sz w:val="24"/>
                              </w:rPr>
                            </w:pPr>
                            <w:bookmarkStart w:id="8" w:name="_Ref474847361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7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8"/>
                            <w:r>
                              <w:t xml:space="preserve"> - Tela que exibe as regras de instalação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87BD6BA" id="Caixa de Texto 62" o:spid="_x0000_s1037" type="#_x0000_t202" style="position:absolute;left:0;text-align:left;margin-left:0;margin-top:352.95pt;width:275.25pt;height:18.7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" stroked="f">
                <v:textbox inset="0,0,0,0">
                  <w:txbxContent>
                    <w:p w:rsidR="00B31371" w:rsidRPr="00FA0F10" w:rsidRDefault="00B31371" w:rsidP="0010407C">
                      <w:pPr>
                        <w:pStyle w:val="Legenda"/>
                        <w:rPr>
                          <w:rFonts w:ascii="Arial" w:hAnsi="Arial"/>
                          <w:noProof/>
                          <w:sz w:val="24"/>
                        </w:rPr>
                      </w:pPr>
                      <w:bookmarkStart w:id="13" w:name="_Ref474847361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7</w:t>
                        </w:r>
                      </w:fldSimple>
                      <w:bookmarkEnd w:id="13"/>
                      <w:r>
                        <w:t xml:space="preserve"> - Tela que exibe as regras de instalação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1283335</wp:posOffset>
            </wp:positionV>
            <wp:extent cx="4171950" cy="3167380"/>
            <wp:effectExtent l="0" t="0" r="0" b="0"/>
            <wp:wrapTopAndBottom/>
            <wp:docPr id="61" name="Imagem 61" descr="C:\Users\diego\AppData\Local\Microsoft\Windows\INetCache\Content.Word\2017-02-02_14-2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ego\AppData\Local\Microsoft\Windows\INetCache\Content.Word\2017-02-02_14-29-5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F79" w:rsidRPr="00E77F79">
        <w:t xml:space="preserve"> Ao terminar de instalar as atualizações</w:t>
      </w:r>
      <w:r w:rsidR="00D671CB">
        <w:t>, a central de instalação</w:t>
      </w:r>
      <w:r w:rsidR="00E77F79">
        <w:t xml:space="preserve"> fará uma verificação d</w:t>
      </w:r>
      <w:r w:rsidR="00E77F79" w:rsidRPr="00E77F79">
        <w:t>as regras de instal</w:t>
      </w:r>
      <w:r w:rsidR="00E77F79">
        <w:t>ação</w:t>
      </w:r>
      <w:r w:rsidR="00E77F79" w:rsidRPr="00E77F79">
        <w:t>.</w:t>
      </w:r>
      <w:r w:rsidR="00E77F79">
        <w:t xml:space="preserve"> </w:t>
      </w:r>
      <w:r w:rsidR="005B45AC">
        <w:t xml:space="preserve">A </w:t>
      </w:r>
      <w:r w:rsidR="005B51A5">
        <w:fldChar w:fldCharType="begin"/>
      </w:r>
      <w:r w:rsidR="005B51A5">
        <w:instrText xml:space="preserve"> REF _Ref474847361 \h </w:instrText>
      </w:r>
      <w:r w:rsidR="005B51A5">
        <w:fldChar w:fldCharType="separate"/>
      </w:r>
      <w:r w:rsidR="005B51A5">
        <w:t xml:space="preserve">Figura </w:t>
      </w:r>
      <w:r w:rsidR="005B51A5">
        <w:rPr>
          <w:noProof/>
        </w:rPr>
        <w:t>1</w:t>
      </w:r>
      <w:r w:rsidR="005B51A5">
        <w:noBreakHyphen/>
      </w:r>
      <w:r w:rsidR="005B51A5">
        <w:rPr>
          <w:noProof/>
        </w:rPr>
        <w:t>7</w:t>
      </w:r>
      <w:r w:rsidR="005B51A5">
        <w:fldChar w:fldCharType="end"/>
      </w:r>
      <w:r w:rsidR="005B51A5">
        <w:t xml:space="preserve"> </w:t>
      </w:r>
      <w:r w:rsidR="005B45AC">
        <w:t>mostra que</w:t>
      </w:r>
      <w:r w:rsidR="00E77F79">
        <w:t xml:space="preserve"> o instalador gerou um aviso simbolizado pelo sinal de exclamação</w:t>
      </w:r>
      <w:r w:rsidR="008F3275">
        <w:t>, informando que o firewall estava</w:t>
      </w:r>
      <w:r w:rsidR="00E77F79">
        <w:t xml:space="preserve"> habilitado. Caso este aviso apareça</w:t>
      </w:r>
      <w:r w:rsidR="008F3275">
        <w:t>,</w:t>
      </w:r>
      <w:r w:rsidR="00E77F79">
        <w:t xml:space="preserve"> será necessário configurar as portas que habilitam o acesso remoto. A descrição da solução deste pro</w:t>
      </w:r>
      <w:r w:rsidR="00462E59">
        <w:t xml:space="preserve">blema se encontra na seção 2 </w:t>
      </w:r>
      <w:r w:rsidR="00E77F79">
        <w:t xml:space="preserve">deste Manual. </w:t>
      </w:r>
      <w:r w:rsidR="008F3275">
        <w:t xml:space="preserve"> </w:t>
      </w:r>
      <w:r w:rsidR="00D671CB">
        <w:t>Caso deseje</w:t>
      </w:r>
      <w:r w:rsidR="008F3275">
        <w:t xml:space="preserve"> optar pela solução deste problema após o processo de instalação e configuração do SQL Server</w:t>
      </w:r>
      <w:r w:rsidR="00D671CB">
        <w:t>, clique no botão</w:t>
      </w:r>
      <w:r w:rsidR="008F3275">
        <w:t xml:space="preserve"> </w:t>
      </w:r>
      <w:r w:rsidR="008F3275" w:rsidRPr="008F3275">
        <w:rPr>
          <w:rStyle w:val="CARACTERENEGRITO"/>
        </w:rPr>
        <w:t>Avançar</w:t>
      </w:r>
      <w:r w:rsidR="00B00EB3">
        <w:rPr>
          <w:rStyle w:val="CARACTERENEGRITO"/>
        </w:rPr>
        <w:t xml:space="preserve"> </w:t>
      </w:r>
      <w:r w:rsidR="00B00EB3" w:rsidRPr="00B00EB3">
        <w:rPr>
          <w:rStyle w:val="CARACTERENEGRITO"/>
          <w:b w:val="0"/>
        </w:rPr>
        <w:t>para prosseguir com a instalação</w:t>
      </w:r>
      <w:r w:rsidR="008F3275">
        <w:t>.</w:t>
      </w:r>
    </w:p>
    <w:p w:rsidR="00BD1522" w:rsidRDefault="0010407C" w:rsidP="005B51A5">
      <w:pPr>
        <w:pStyle w:val="Numerada"/>
      </w:pPr>
      <w:r>
        <w:rPr>
          <w:noProof/>
          <w:lang w:eastAsia="pt-BR"/>
        </w:rPr>
        <w:br w:type="page"/>
      </w:r>
      <w:r w:rsidR="00851AE2" w:rsidRPr="005B51A5">
        <w:lastRenderedPageBreak/>
        <w:t xml:space="preserve">Selecione </w:t>
      </w:r>
      <w:r w:rsidR="008F3275" w:rsidRPr="005B51A5">
        <w:t>os recursos que serão utilizados em seu ambiente</w:t>
      </w:r>
      <w:r w:rsidR="005B45AC" w:rsidRPr="005B51A5">
        <w:t xml:space="preserve"> conforme ilustrado na</w:t>
      </w:r>
      <w:r w:rsidR="00307C68">
        <w:t xml:space="preserve"> </w:t>
      </w:r>
      <w:r w:rsidR="00307C68">
        <w:fldChar w:fldCharType="begin"/>
      </w:r>
      <w:r w:rsidR="00307C68">
        <w:instrText xml:space="preserve"> REF _Ref474847586 \h </w:instrText>
      </w:r>
      <w:r w:rsidR="00307C68">
        <w:fldChar w:fldCharType="separate"/>
      </w:r>
      <w:r w:rsidR="00307C68">
        <w:t xml:space="preserve">Figura </w:t>
      </w:r>
      <w:r w:rsidR="00307C68">
        <w:rPr>
          <w:noProof/>
        </w:rPr>
        <w:t>1</w:t>
      </w:r>
      <w:r w:rsidR="00307C68">
        <w:noBreakHyphen/>
      </w:r>
      <w:r w:rsidR="00307C68">
        <w:rPr>
          <w:noProof/>
        </w:rPr>
        <w:t>8</w:t>
      </w:r>
      <w:r w:rsidR="00307C68">
        <w:fldChar w:fldCharType="end"/>
      </w:r>
      <w:r w:rsidR="005B45AC" w:rsidRPr="005B51A5">
        <w:t xml:space="preserve"> </w:t>
      </w:r>
      <w:r w:rsidR="008F3275" w:rsidRPr="005B51A5">
        <w:t>e</w:t>
      </w:r>
      <w:r w:rsidR="005B45AC" w:rsidRPr="005B51A5">
        <w:t xml:space="preserve"> em seguida</w:t>
      </w:r>
      <w:r w:rsidR="008F3275" w:rsidRPr="005B51A5">
        <w:t xml:space="preserve"> clique em </w:t>
      </w:r>
      <w:r w:rsidR="008F3275" w:rsidRPr="005B51A5">
        <w:rPr>
          <w:rStyle w:val="CARACTERENEGRITO"/>
          <w:b w:val="0"/>
        </w:rPr>
        <w:t>Avançar</w:t>
      </w:r>
      <w:r w:rsidR="008F3275" w:rsidRPr="005B51A5">
        <w:t>.</w:t>
      </w:r>
      <w:r w:rsidR="00851AE2" w:rsidRPr="005B51A5">
        <w:t xml:space="preserve"> </w:t>
      </w:r>
    </w:p>
    <w:p w:rsidR="00292D0C" w:rsidRPr="005B51A5" w:rsidRDefault="00292D0C" w:rsidP="00292D0C">
      <w:pPr>
        <w:pStyle w:val="Numerada"/>
        <w:numPr>
          <w:ilvl w:val="0"/>
          <w:numId w:val="0"/>
        </w:numPr>
        <w:ind w:left="1381" w:hanging="36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1B9C16" wp14:editId="293FE697">
                <wp:simplePos x="0" y="0"/>
                <wp:positionH relativeFrom="margin">
                  <wp:posOffset>834390</wp:posOffset>
                </wp:positionH>
                <wp:positionV relativeFrom="paragraph">
                  <wp:posOffset>3305175</wp:posOffset>
                </wp:positionV>
                <wp:extent cx="4803775" cy="388620"/>
                <wp:effectExtent l="0" t="0" r="0" b="0"/>
                <wp:wrapTopAndBottom/>
                <wp:docPr id="256" name="Caixa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775" cy="388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C75A15" w:rsidRDefault="00B31371" w:rsidP="005B51A5">
                            <w:pPr>
                              <w:pStyle w:val="Legenda"/>
                              <w:rPr>
                                <w:lang w:val="x-none"/>
                              </w:rPr>
                            </w:pPr>
                            <w:bookmarkStart w:id="9" w:name="_Ref474847586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8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9"/>
                            <w:r>
                              <w:t xml:space="preserve"> </w:t>
                            </w:r>
                            <w:r w:rsidRPr="005202D7">
                              <w:t>Tela que exibe as opções de recursos que serão instalados.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71B9C16" id="Caixa de Texto 256" o:spid="_x0000_s1038" type="#_x0000_t202" style="position:absolute;left:0;text-align:left;margin-left:65.7pt;margin-top:260.25pt;width:378.25pt;height:30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" stroked="f">
                <v:textbox inset="0,0,0,0">
                  <w:txbxContent>
                    <w:p w:rsidR="00B31371" w:rsidRPr="00C75A15" w:rsidRDefault="00B31371" w:rsidP="005B51A5">
                      <w:pPr>
                        <w:pStyle w:val="Legenda"/>
                        <w:rPr>
                          <w:lang w:val="x-none"/>
                        </w:rPr>
                      </w:pPr>
                      <w:bookmarkStart w:id="15" w:name="_Ref474847586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8</w:t>
                        </w:r>
                      </w:fldSimple>
                      <w:bookmarkEnd w:id="15"/>
                      <w:r>
                        <w:t xml:space="preserve"> </w:t>
                      </w:r>
                      <w:r w:rsidRPr="005202D7">
                        <w:t>Tela que exibe as opções de recursos que serão instalados.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4061460" cy="3084195"/>
            <wp:effectExtent l="0" t="0" r="0" b="1905"/>
            <wp:wrapTopAndBottom/>
            <wp:docPr id="63" name="Imagem 63" descr="C:\Users\diego\AppData\Local\Microsoft\Windows\INetCache\Content.Word\2017-02-02_14-5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ego\AppData\Local\Microsoft\Windows\INetCache\Content.Word\2017-02-02_14-53-5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CA8" w:rsidRDefault="00617CA8" w:rsidP="00617CA8">
      <w:pPr>
        <w:pStyle w:val="Numerada"/>
      </w:pPr>
      <w:r>
        <w:t xml:space="preserve">A </w:t>
      </w:r>
      <w:r w:rsidR="00BC7841">
        <w:t xml:space="preserve"> </w:t>
      </w:r>
      <w:r w:rsidR="00BC7841">
        <w:fldChar w:fldCharType="begin"/>
      </w:r>
      <w:r w:rsidR="00BC7841">
        <w:instrText xml:space="preserve"> REF _Ref474847939 \h </w:instrText>
      </w:r>
      <w:r w:rsidR="00BC7841">
        <w:fldChar w:fldCharType="separate"/>
      </w:r>
      <w:r w:rsidR="00BC7841">
        <w:t xml:space="preserve">Figura </w:t>
      </w:r>
      <w:r w:rsidR="00BC7841">
        <w:rPr>
          <w:noProof/>
        </w:rPr>
        <w:t>1</w:t>
      </w:r>
      <w:r w:rsidR="00BC7841">
        <w:noBreakHyphen/>
      </w:r>
      <w:r w:rsidR="00BC7841">
        <w:rPr>
          <w:noProof/>
        </w:rPr>
        <w:t>9</w:t>
      </w:r>
      <w:r w:rsidR="00BC7841">
        <w:fldChar w:fldCharType="end"/>
      </w:r>
      <w:r w:rsidR="00BC7841">
        <w:t xml:space="preserve"> </w:t>
      </w:r>
      <w:r>
        <w:t>mostra a</w:t>
      </w:r>
      <w:r w:rsidRPr="00851AE2">
        <w:t xml:space="preserve"> verificação de confo</w:t>
      </w:r>
      <w:r>
        <w:t>rmidade para os recursos que foram</w:t>
      </w:r>
      <w:r w:rsidRPr="00851AE2">
        <w:t xml:space="preserve"> selecionado</w:t>
      </w:r>
      <w:r>
        <w:t>s para a instalação.</w:t>
      </w:r>
      <w:r w:rsidRPr="00851AE2">
        <w:t xml:space="preserve"> </w:t>
      </w:r>
      <w:r>
        <w:t xml:space="preserve">Caso nenhum problema ocorra nesta etapa </w:t>
      </w:r>
      <w:r w:rsidRPr="00C44A62">
        <w:t>clique em </w:t>
      </w:r>
      <w:r w:rsidRPr="00C44A62">
        <w:rPr>
          <w:rStyle w:val="CARACTERENEGRITO"/>
        </w:rPr>
        <w:t>Avançar</w:t>
      </w:r>
      <w:r w:rsidRPr="00851AE2">
        <w:t>.</w:t>
      </w:r>
    </w:p>
    <w:p w:rsidR="00617CA8" w:rsidRDefault="00292D0C" w:rsidP="00307C68">
      <w:pPr>
        <w:pStyle w:val="Corpodetexto"/>
        <w:keepNext/>
        <w:ind w:left="0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D4A39E" wp14:editId="0895B40D">
                <wp:simplePos x="0" y="0"/>
                <wp:positionH relativeFrom="margin">
                  <wp:posOffset>260985</wp:posOffset>
                </wp:positionH>
                <wp:positionV relativeFrom="paragraph">
                  <wp:posOffset>3499485</wp:posOffset>
                </wp:positionV>
                <wp:extent cx="6331585" cy="327025"/>
                <wp:effectExtent l="0" t="0" r="0" b="0"/>
                <wp:wrapTopAndBottom/>
                <wp:docPr id="259" name="Caixa de Tex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585" cy="327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25704C" w:rsidRDefault="00B31371" w:rsidP="00617CA8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10" w:name="_Ref474847939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9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10"/>
                            <w:r>
                              <w:t xml:space="preserve"> Tela que exibe as regras para determinar se o processo de instalação será bloqueado.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0D4A39E" id="Caixa de Texto 259" o:spid="_x0000_s1039" type="#_x0000_t202" style="position:absolute;margin-left:20.55pt;margin-top:275.55pt;width:498.55pt;height:25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" stroked="f">
                <v:textbox inset="0,0,0,0">
                  <w:txbxContent>
                    <w:p w:rsidR="00B31371" w:rsidRPr="0025704C" w:rsidRDefault="00B31371" w:rsidP="00617CA8">
                      <w:pPr>
                        <w:pStyle w:val="Legenda"/>
                        <w:rPr>
                          <w:noProof/>
                        </w:rPr>
                      </w:pPr>
                      <w:bookmarkStart w:id="17" w:name="_Ref474847939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9</w:t>
                        </w:r>
                      </w:fldSimple>
                      <w:bookmarkEnd w:id="17"/>
                      <w:r>
                        <w:t xml:space="preserve"> Tela que exibe as regras para determinar se o processo de instalação será bloqueado.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4265930" cy="3241040"/>
            <wp:effectExtent l="0" t="0" r="1270" b="0"/>
            <wp:wrapTopAndBottom/>
            <wp:docPr id="257" name="Imagem 257" descr="C:\Users\diego\AppData\Local\Microsoft\Windows\INetCache\Content.Word\2017-02-02_15-0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ego\AppData\Local\Microsoft\Windows\INetCache\Content.Word\2017-02-02_15-08-0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CA8" w:rsidRDefault="00617CA8" w:rsidP="00617CA8">
      <w:pPr>
        <w:pStyle w:val="Corpodetexto"/>
      </w:pPr>
      <w:r>
        <w:br w:type="page"/>
      </w:r>
    </w:p>
    <w:p w:rsidR="005B45AC" w:rsidRDefault="005B45AC" w:rsidP="005B45AC">
      <w:pPr>
        <w:keepNext/>
      </w:pPr>
    </w:p>
    <w:p w:rsidR="00BF58F2" w:rsidRDefault="00712BAF" w:rsidP="00980A2C">
      <w:pPr>
        <w:pStyle w:val="Numerada"/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394335</wp:posOffset>
            </wp:positionV>
            <wp:extent cx="4025900" cy="3057525"/>
            <wp:effectExtent l="0" t="0" r="0" b="9525"/>
            <wp:wrapTopAndBottom/>
            <wp:docPr id="264" name="Imagem 264" descr="C:\Users\diego\AppData\Local\Microsoft\Windows\INetCache\Content.Word\2017-02-02_15-39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iego\AppData\Local\Microsoft\Windows\INetCache\Content.Word\2017-02-02_15-39-4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9C383C" wp14:editId="16262A78">
                <wp:simplePos x="0" y="0"/>
                <wp:positionH relativeFrom="margin">
                  <wp:align>center</wp:align>
                </wp:positionH>
                <wp:positionV relativeFrom="paragraph">
                  <wp:posOffset>3485268</wp:posOffset>
                </wp:positionV>
                <wp:extent cx="3971290" cy="395605"/>
                <wp:effectExtent l="0" t="0" r="0" b="4445"/>
                <wp:wrapTopAndBottom/>
                <wp:docPr id="265" name="Caixa de Text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29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1F5121" w:rsidRDefault="00B31371" w:rsidP="00712BAF">
                            <w:pPr>
                              <w:pStyle w:val="Legenda"/>
                              <w:rPr>
                                <w:rFonts w:ascii="Arial" w:hAnsi="Arial"/>
                                <w:noProof/>
                                <w:sz w:val="24"/>
                              </w:rPr>
                            </w:pPr>
                            <w:bookmarkStart w:id="11" w:name="_Ref474848511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10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11"/>
                            <w:r>
                              <w:t xml:space="preserve"> Tela de configuração da instância do SQL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A9C383C" id="Caixa de Texto 265" o:spid="_x0000_s1040" type="#_x0000_t202" style="position:absolute;left:0;text-align:left;margin-left:0;margin-top:274.45pt;width:312.7pt;height:31.15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" stroked="f">
                <v:textbox inset="0,0,0,0">
                  <w:txbxContent>
                    <w:p w:rsidR="00B31371" w:rsidRPr="001F5121" w:rsidRDefault="00B31371" w:rsidP="00712BAF">
                      <w:pPr>
                        <w:pStyle w:val="Legenda"/>
                        <w:rPr>
                          <w:rFonts w:ascii="Arial" w:hAnsi="Arial"/>
                          <w:noProof/>
                          <w:sz w:val="24"/>
                        </w:rPr>
                      </w:pPr>
                      <w:bookmarkStart w:id="19" w:name="_Ref474848511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10</w:t>
                        </w:r>
                      </w:fldSimple>
                      <w:bookmarkEnd w:id="19"/>
                      <w:r>
                        <w:t xml:space="preserve"> Tela de configuração da instância do SQL Server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84C94">
        <w:t>Es</w:t>
      </w:r>
      <w:r w:rsidR="00BF58F2" w:rsidRPr="00BF58F2">
        <w:t xml:space="preserve">pecifique o ID da instancia ou deixe o padrão do SQL Server </w:t>
      </w:r>
      <w:r w:rsidR="00880F3C">
        <w:t xml:space="preserve">Conforme ilustrado na </w:t>
      </w:r>
      <w:r w:rsidR="00935AB8">
        <w:fldChar w:fldCharType="begin"/>
      </w:r>
      <w:r w:rsidR="00935AB8">
        <w:instrText xml:space="preserve"> REF _Ref474848511 \h </w:instrText>
      </w:r>
      <w:r w:rsidR="00935AB8">
        <w:fldChar w:fldCharType="separate"/>
      </w:r>
      <w:r w:rsidR="00935AB8">
        <w:t xml:space="preserve">Figura </w:t>
      </w:r>
      <w:r w:rsidR="00935AB8">
        <w:rPr>
          <w:noProof/>
        </w:rPr>
        <w:t>1</w:t>
      </w:r>
      <w:r w:rsidR="00935AB8">
        <w:noBreakHyphen/>
      </w:r>
      <w:r w:rsidR="00935AB8">
        <w:rPr>
          <w:noProof/>
        </w:rPr>
        <w:t>10</w:t>
      </w:r>
      <w:r w:rsidR="00935AB8">
        <w:fldChar w:fldCharType="end"/>
      </w:r>
      <w:r w:rsidR="00935AB8">
        <w:t xml:space="preserve"> </w:t>
      </w:r>
      <w:r w:rsidR="00BF58F2" w:rsidRPr="00BF58F2">
        <w:t xml:space="preserve">e </w:t>
      </w:r>
      <w:r w:rsidR="00880F3C">
        <w:t xml:space="preserve">em seguida </w:t>
      </w:r>
      <w:r w:rsidR="00BF58F2" w:rsidRPr="00BF58F2">
        <w:t>clique em </w:t>
      </w:r>
      <w:r w:rsidR="00BF58F2" w:rsidRPr="00BF58F2">
        <w:rPr>
          <w:rStyle w:val="CARACTERENEGRITO"/>
        </w:rPr>
        <w:t>Avançar</w:t>
      </w:r>
      <w:r w:rsidR="00BF58F2" w:rsidRPr="00BF58F2">
        <w:t>.</w:t>
      </w:r>
    </w:p>
    <w:p w:rsidR="00712BAF" w:rsidRDefault="00712BAF" w:rsidP="00BC6135">
      <w:pPr>
        <w:pStyle w:val="Corpodetexto"/>
        <w:ind w:left="0"/>
      </w:pPr>
    </w:p>
    <w:p w:rsidR="006229B3" w:rsidRDefault="00712BAF" w:rsidP="00F66DBC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3B1553" wp14:editId="56ADE84B">
                <wp:simplePos x="0" y="0"/>
                <wp:positionH relativeFrom="margin">
                  <wp:align>center</wp:align>
                </wp:positionH>
                <wp:positionV relativeFrom="paragraph">
                  <wp:posOffset>4001078</wp:posOffset>
                </wp:positionV>
                <wp:extent cx="4032885" cy="635"/>
                <wp:effectExtent l="0" t="0" r="5715" b="2540"/>
                <wp:wrapTopAndBottom/>
                <wp:docPr id="267" name="Caixa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8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363BD1" w:rsidRDefault="00B31371" w:rsidP="00712BAF">
                            <w:pPr>
                              <w:pStyle w:val="Legenda"/>
                              <w:rPr>
                                <w:rFonts w:ascii="Arial" w:hAnsi="Arial"/>
                                <w:noProof/>
                                <w:sz w:val="24"/>
                              </w:rPr>
                            </w:pPr>
                            <w:bookmarkStart w:id="12" w:name="_Ref474848528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12"/>
                            <w:r>
                              <w:t xml:space="preserve"> Tela de configuração das contas de serviço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53B1553" id="Caixa de Texto 267" o:spid="_x0000_s1041" type="#_x0000_t202" style="position:absolute;left:0;text-align:left;margin-left:0;margin-top:315.05pt;width:317.55pt;height:.05pt;z-index:251730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" stroked="f">
                <v:textbox style="mso-fit-shape-to-text:t" inset="0,0,0,0">
                  <w:txbxContent>
                    <w:p w:rsidR="00B31371" w:rsidRPr="00363BD1" w:rsidRDefault="00B31371" w:rsidP="00712BAF">
                      <w:pPr>
                        <w:pStyle w:val="Legenda"/>
                        <w:rPr>
                          <w:rFonts w:ascii="Arial" w:hAnsi="Arial"/>
                          <w:noProof/>
                          <w:sz w:val="24"/>
                        </w:rPr>
                      </w:pPr>
                      <w:bookmarkStart w:id="21" w:name="_Ref474848528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11</w:t>
                        </w:r>
                      </w:fldSimple>
                      <w:bookmarkEnd w:id="21"/>
                      <w:r>
                        <w:t xml:space="preserve"> Tela de configuração das contas de serviço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716915</wp:posOffset>
            </wp:positionV>
            <wp:extent cx="4189095" cy="3181985"/>
            <wp:effectExtent l="0" t="0" r="1905" b="0"/>
            <wp:wrapTopAndBottom/>
            <wp:docPr id="266" name="Imagem 266" descr="C:\Users\diego\AppData\Local\Microsoft\Windows\INetCache\Content.Word\2017-02-02_15-43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iego\AppData\Local\Microsoft\Windows\INetCache\Content.Word\2017-02-02_15-43-3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135">
        <w:t xml:space="preserve">A </w:t>
      </w:r>
      <w:r w:rsidR="00935AB8">
        <w:fldChar w:fldCharType="begin"/>
      </w:r>
      <w:r w:rsidR="00935AB8">
        <w:instrText xml:space="preserve"> REF _Ref474848528 \h </w:instrText>
      </w:r>
      <w:r w:rsidR="00935AB8">
        <w:fldChar w:fldCharType="separate"/>
      </w:r>
      <w:r w:rsidR="00935AB8">
        <w:t xml:space="preserve">Figura </w:t>
      </w:r>
      <w:r w:rsidR="00935AB8">
        <w:rPr>
          <w:noProof/>
        </w:rPr>
        <w:t>1</w:t>
      </w:r>
      <w:r w:rsidR="00935AB8">
        <w:noBreakHyphen/>
      </w:r>
      <w:r w:rsidR="00935AB8">
        <w:rPr>
          <w:noProof/>
        </w:rPr>
        <w:t>11</w:t>
      </w:r>
      <w:r w:rsidR="00935AB8">
        <w:fldChar w:fldCharType="end"/>
      </w:r>
      <w:r w:rsidR="00935AB8">
        <w:t xml:space="preserve"> </w:t>
      </w:r>
      <w:r w:rsidR="00BC6135">
        <w:t xml:space="preserve">mostra a tela de </w:t>
      </w:r>
      <w:r w:rsidR="00E63039" w:rsidRPr="00E63039">
        <w:t>con</w:t>
      </w:r>
      <w:r w:rsidR="00BC6135">
        <w:t>figuração do Servidor. A microsoft recomenda que seja configurado uma conta</w:t>
      </w:r>
      <w:r w:rsidR="00E63039" w:rsidRPr="00E63039">
        <w:t xml:space="preserve"> par</w:t>
      </w:r>
      <w:r w:rsidR="00BC6135">
        <w:t xml:space="preserve">a cada serviço a ser instalado para que não haja conflitos entre os serviços instalados.  Por padrão </w:t>
      </w:r>
      <w:r w:rsidR="00E63039" w:rsidRPr="00E63039">
        <w:t xml:space="preserve"> o SQL </w:t>
      </w:r>
      <w:r w:rsidR="00BC6135">
        <w:t>cria estas contas automaticamente. Caso não deseje alterar as configurações padrões clique</w:t>
      </w:r>
      <w:r w:rsidR="00BC6135" w:rsidRPr="00BC6135">
        <w:t xml:space="preserve"> em </w:t>
      </w:r>
      <w:r w:rsidR="00BC6135" w:rsidRPr="00BC6135">
        <w:rPr>
          <w:rStyle w:val="CARACTERENEGRITO"/>
        </w:rPr>
        <w:t>Avançar</w:t>
      </w:r>
      <w:r w:rsidR="00BC6135">
        <w:rPr>
          <w:rStyle w:val="CARACTERENEGRITO"/>
        </w:rPr>
        <w:t xml:space="preserve"> </w:t>
      </w:r>
      <w:r w:rsidR="00BC6135" w:rsidRPr="00BC6135">
        <w:rPr>
          <w:rStyle w:val="CARACTERENEGRITO"/>
          <w:b w:val="0"/>
        </w:rPr>
        <w:t>para prosseguir com a instalação</w:t>
      </w:r>
      <w:r w:rsidR="00E63039" w:rsidRPr="00BC6135">
        <w:t>.</w:t>
      </w:r>
    </w:p>
    <w:p w:rsidR="006229B3" w:rsidRDefault="004E1FE7" w:rsidP="00935AB8">
      <w:pPr>
        <w:pStyle w:val="Numerada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1196975</wp:posOffset>
            </wp:positionV>
            <wp:extent cx="4080510" cy="3100070"/>
            <wp:effectExtent l="0" t="0" r="0" b="5080"/>
            <wp:wrapTopAndBottom/>
            <wp:docPr id="268" name="Imagem 268" descr="C:\Users\diego\AppData\Local\Microsoft\Windows\INetCache\Content.Word\2017-02-02_15-57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iego\AppData\Local\Microsoft\Windows\INetCache\Content.Word\2017-02-02_15-57-3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C284B7" wp14:editId="396A390C">
                <wp:simplePos x="0" y="0"/>
                <wp:positionH relativeFrom="margin">
                  <wp:align>center</wp:align>
                </wp:positionH>
                <wp:positionV relativeFrom="paragraph">
                  <wp:posOffset>4342623</wp:posOffset>
                </wp:positionV>
                <wp:extent cx="4128135" cy="320675"/>
                <wp:effectExtent l="0" t="0" r="5715" b="3175"/>
                <wp:wrapTopAndBottom/>
                <wp:docPr id="269" name="Caixa de Text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135" cy="320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2B6F1F" w:rsidRDefault="00B31371" w:rsidP="00935AB8">
                            <w:pPr>
                              <w:pStyle w:val="Legenda"/>
                              <w:rPr>
                                <w:rFonts w:ascii="Arial" w:hAnsi="Arial"/>
                                <w:noProof/>
                                <w:sz w:val="24"/>
                              </w:rPr>
                            </w:pPr>
                            <w:bookmarkStart w:id="13" w:name="_Ref474848687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13"/>
                            <w:r>
                              <w:t xml:space="preserve"> Tela de configuração do Servidor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8C284B7" id="Caixa de Texto 269" o:spid="_x0000_s1042" type="#_x0000_t202" style="position:absolute;left:0;text-align:left;margin-left:0;margin-top:341.95pt;width:325.05pt;height:25.2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" stroked="f">
                <v:textbox inset="0,0,0,0">
                  <w:txbxContent>
                    <w:p w:rsidR="00B31371" w:rsidRPr="002B6F1F" w:rsidRDefault="00B31371" w:rsidP="00935AB8">
                      <w:pPr>
                        <w:pStyle w:val="Legenda"/>
                        <w:rPr>
                          <w:rFonts w:ascii="Arial" w:hAnsi="Arial"/>
                          <w:noProof/>
                          <w:sz w:val="24"/>
                        </w:rPr>
                      </w:pPr>
                      <w:bookmarkStart w:id="23" w:name="_Ref474848687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12</w:t>
                        </w:r>
                      </w:fldSimple>
                      <w:bookmarkEnd w:id="23"/>
                      <w:r>
                        <w:t xml:space="preserve"> Tela de configuração do Servidor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B2B85">
        <w:t xml:space="preserve">A </w:t>
      </w:r>
      <w:r w:rsidR="00935AB8">
        <w:t xml:space="preserve"> </w:t>
      </w:r>
      <w:r w:rsidR="00935AB8">
        <w:fldChar w:fldCharType="begin"/>
      </w:r>
      <w:r w:rsidR="00935AB8">
        <w:instrText xml:space="preserve"> REF _Ref474848687 \h </w:instrText>
      </w:r>
      <w:r w:rsidR="00935AB8">
        <w:fldChar w:fldCharType="separate"/>
      </w:r>
      <w:r w:rsidR="00935AB8">
        <w:t xml:space="preserve">Figura </w:t>
      </w:r>
      <w:r w:rsidR="00935AB8">
        <w:rPr>
          <w:noProof/>
        </w:rPr>
        <w:t>1</w:t>
      </w:r>
      <w:r w:rsidR="00935AB8">
        <w:noBreakHyphen/>
      </w:r>
      <w:r w:rsidR="00935AB8">
        <w:rPr>
          <w:noProof/>
        </w:rPr>
        <w:t>12</w:t>
      </w:r>
      <w:r w:rsidR="00935AB8">
        <w:fldChar w:fldCharType="end"/>
      </w:r>
      <w:r w:rsidR="00935AB8">
        <w:t xml:space="preserve"> </w:t>
      </w:r>
      <w:r w:rsidR="00BB2B85">
        <w:t xml:space="preserve">mostra a tela de configuração do servidor. </w:t>
      </w:r>
      <w:r w:rsidR="006229B3">
        <w:t>Para elaboração deste manual foi utilizado</w:t>
      </w:r>
      <w:r w:rsidR="0048222E">
        <w:t xml:space="preserve"> o modo misto de autenticação, pois neste modo o usuário pode usar a autenticação do windows que não necessita de senha, como também a autenticação SQL que exige a configuração de um usuário e uma senha para acessa</w:t>
      </w:r>
      <w:r w:rsidR="006229B3">
        <w:t xml:space="preserve">r o banco de dados.  Por padrão o SQL configura o usuário master como </w:t>
      </w:r>
      <w:r w:rsidR="006229B3" w:rsidRPr="006229B3">
        <w:rPr>
          <w:rStyle w:val="CARACTERENEGRITO"/>
        </w:rPr>
        <w:t>sa</w:t>
      </w:r>
      <w:r w:rsidR="006229B3">
        <w:t xml:space="preserve"> e exige que o usuário insira uma senha para autenticação. É com o usuário </w:t>
      </w:r>
      <w:r w:rsidR="006229B3" w:rsidRPr="006229B3">
        <w:rPr>
          <w:rStyle w:val="CARACTERENEGRITO"/>
        </w:rPr>
        <w:t>sa</w:t>
      </w:r>
      <w:r w:rsidR="006229B3">
        <w:t xml:space="preserve"> que será realizada toda a gerência do banco incluindo a inserção de novos usuários e a criação de bancos de dados. Após a configuração da senha clique </w:t>
      </w:r>
      <w:r w:rsidR="006229B3" w:rsidRPr="006229B3">
        <w:t>em </w:t>
      </w:r>
      <w:r w:rsidR="006229B3" w:rsidRPr="006229B3">
        <w:rPr>
          <w:rStyle w:val="CARACTERENEGRITO"/>
        </w:rPr>
        <w:t>Avançar</w:t>
      </w:r>
      <w:r w:rsidR="006229B3">
        <w:rPr>
          <w:rStyle w:val="CARACTERENEGRITO"/>
        </w:rPr>
        <w:t>.</w:t>
      </w:r>
    </w:p>
    <w:p w:rsidR="00935AB8" w:rsidRPr="00391EF0" w:rsidRDefault="00935AB8" w:rsidP="00391EF0"/>
    <w:p w:rsidR="00600140" w:rsidRDefault="004E1FE7" w:rsidP="004E1FE7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85BDFC" wp14:editId="3CD61037">
                <wp:simplePos x="0" y="0"/>
                <wp:positionH relativeFrom="margin">
                  <wp:align>center</wp:align>
                </wp:positionH>
                <wp:positionV relativeFrom="paragraph">
                  <wp:posOffset>3544200</wp:posOffset>
                </wp:positionV>
                <wp:extent cx="4005580" cy="299720"/>
                <wp:effectExtent l="0" t="0" r="0" b="5080"/>
                <wp:wrapTopAndBottom/>
                <wp:docPr id="272" name="Caixa de Text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580" cy="299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4E1FE7" w:rsidRDefault="00B31371" w:rsidP="004E1FE7">
                            <w:pPr>
                              <w:pStyle w:val="Legenda"/>
                            </w:pPr>
                            <w:bookmarkStart w:id="14" w:name="_Ref474848989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14"/>
                            <w:r>
                              <w:t xml:space="preserve"> Tela de configuração do </w:t>
                            </w:r>
                            <w:proofErr w:type="spellStart"/>
                            <w:r w:rsidRPr="004E1FE7">
                              <w:t>Reporting</w:t>
                            </w:r>
                            <w:proofErr w:type="spellEnd"/>
                            <w:r w:rsidRPr="004E1FE7">
                              <w:t xml:space="preserve"> Services.</w:t>
                            </w:r>
                          </w:p>
                          <w:p w:rsidR="00B31371" w:rsidRPr="006072D1" w:rsidRDefault="00B31371" w:rsidP="004E1FE7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385BDFC" id="Caixa de Texto 272" o:spid="_x0000_s1043" type="#_x0000_t202" style="position:absolute;left:0;text-align:left;margin-left:0;margin-top:279.05pt;width:315.4pt;height:23.6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" stroked="f">
                <v:textbox inset="0,0,0,0">
                  <w:txbxContent>
                    <w:p w:rsidR="00B31371" w:rsidRPr="004E1FE7" w:rsidRDefault="00B31371" w:rsidP="004E1FE7">
                      <w:pPr>
                        <w:pStyle w:val="Legenda"/>
                      </w:pPr>
                      <w:bookmarkStart w:id="25" w:name="_Ref474848989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13</w:t>
                        </w:r>
                      </w:fldSimple>
                      <w:bookmarkEnd w:id="25"/>
                      <w:r>
                        <w:t xml:space="preserve"> Tela de configuração do </w:t>
                      </w:r>
                      <w:proofErr w:type="spellStart"/>
                      <w:r w:rsidRPr="004E1FE7">
                        <w:t>Reporting</w:t>
                      </w:r>
                      <w:proofErr w:type="spellEnd"/>
                      <w:r w:rsidRPr="004E1FE7">
                        <w:t xml:space="preserve"> Services.</w:t>
                      </w:r>
                    </w:p>
                    <w:p w:rsidR="00B31371" w:rsidRPr="006072D1" w:rsidRDefault="00B31371" w:rsidP="004E1FE7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4050665" cy="3077210"/>
            <wp:effectExtent l="0" t="0" r="6985" b="8890"/>
            <wp:wrapTopAndBottom/>
            <wp:docPr id="270" name="Imagem 270" descr="C:\Users\diego\AppData\Local\Microsoft\Windows\INetCache\Content.Word\2017-02-02_15-57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iego\AppData\Local\Microsoft\Windows\INetCache\Content.Word\2017-02-02_15-57-3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1D1">
        <w:t xml:space="preserve">A </w:t>
      </w:r>
      <w:r w:rsidR="00267FAD">
        <w:fldChar w:fldCharType="begin"/>
      </w:r>
      <w:r w:rsidR="00267FAD">
        <w:instrText xml:space="preserve"> REF _Ref474848989 \h </w:instrText>
      </w:r>
      <w:r w:rsidR="00267FAD">
        <w:fldChar w:fldCharType="separate"/>
      </w:r>
      <w:r w:rsidR="00267FAD">
        <w:t xml:space="preserve">Figura </w:t>
      </w:r>
      <w:r w:rsidR="00267FAD">
        <w:rPr>
          <w:noProof/>
        </w:rPr>
        <w:t>1</w:t>
      </w:r>
      <w:r w:rsidR="00267FAD">
        <w:noBreakHyphen/>
      </w:r>
      <w:r w:rsidR="00267FAD">
        <w:rPr>
          <w:noProof/>
        </w:rPr>
        <w:t>13</w:t>
      </w:r>
      <w:r w:rsidR="00267FAD">
        <w:fldChar w:fldCharType="end"/>
      </w:r>
      <w:r w:rsidR="00267FAD">
        <w:t xml:space="preserve"> </w:t>
      </w:r>
      <w:r w:rsidR="004301D1">
        <w:t xml:space="preserve">mostra a tela de configuração do </w:t>
      </w:r>
      <w:r w:rsidR="006229B3" w:rsidRPr="006229B3">
        <w:t>R</w:t>
      </w:r>
      <w:r w:rsidR="004301D1">
        <w:t>eporting Services</w:t>
      </w:r>
      <w:r w:rsidR="006229B3" w:rsidRPr="006229B3">
        <w:t xml:space="preserve">. </w:t>
      </w:r>
      <w:r w:rsidR="004301D1">
        <w:t xml:space="preserve"> </w:t>
      </w:r>
      <w:r w:rsidR="004301D1" w:rsidRPr="004301D1">
        <w:t xml:space="preserve">Após a configuração da </w:t>
      </w:r>
      <w:r w:rsidR="004301D1" w:rsidRPr="004301D1">
        <w:lastRenderedPageBreak/>
        <w:t>senha clique em </w:t>
      </w:r>
      <w:r w:rsidR="004301D1" w:rsidRPr="004301D1">
        <w:rPr>
          <w:rStyle w:val="CARACTERENEGRITO"/>
        </w:rPr>
        <w:t>Avançar.</w:t>
      </w:r>
    </w:p>
    <w:p w:rsidR="004E1FE7" w:rsidRDefault="004E1FE7">
      <w:pPr>
        <w:rPr>
          <w:rFonts w:ascii="Times New Roman" w:hAnsi="Times New Roman"/>
          <w:sz w:val="22"/>
          <w:lang w:val="x-none"/>
        </w:rPr>
      </w:pPr>
    </w:p>
    <w:p w:rsidR="00FD2844" w:rsidRDefault="00A1273C" w:rsidP="001643F1">
      <w:pPr>
        <w:pStyle w:val="Numerada"/>
      </w:pPr>
      <w:r>
        <w:t xml:space="preserve">Após a etapa anterior </w:t>
      </w:r>
      <w:r w:rsidR="00FD2844">
        <w:t xml:space="preserve">o instalador </w:t>
      </w:r>
      <w:r>
        <w:t>realiza uma verificação das Regras de configuração de Recursos e caso tudo esteja ok vai para a etapa de Andamento da Instalação.</w:t>
      </w:r>
      <w:r w:rsidR="00FD2844">
        <w:t xml:space="preserve"> Após concluir esta etapa o p</w:t>
      </w:r>
      <w:r w:rsidR="00FD2844" w:rsidRPr="00FD2844">
        <w:t>rocesso de instalação</w:t>
      </w:r>
      <w:r w:rsidR="00FD2844">
        <w:t xml:space="preserve"> é</w:t>
      </w:r>
      <w:r w:rsidR="00FD2844" w:rsidRPr="00FD2844">
        <w:t xml:space="preserve"> finaliz</w:t>
      </w:r>
      <w:r w:rsidR="00FD2844">
        <w:t xml:space="preserve">ado com sucesso. </w:t>
      </w:r>
    </w:p>
    <w:p w:rsidR="004301D1" w:rsidRDefault="003D7A98" w:rsidP="004301D1">
      <w:pPr>
        <w:keepNext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B9D40D" wp14:editId="4D08B91C">
                <wp:simplePos x="0" y="0"/>
                <wp:positionH relativeFrom="column">
                  <wp:posOffset>806450</wp:posOffset>
                </wp:positionH>
                <wp:positionV relativeFrom="paragraph">
                  <wp:posOffset>3644265</wp:posOffset>
                </wp:positionV>
                <wp:extent cx="4724400" cy="635"/>
                <wp:effectExtent l="0" t="0" r="0" b="18415"/>
                <wp:wrapTopAndBottom/>
                <wp:docPr id="274" name="Caixa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826DF2" w:rsidRDefault="00B31371" w:rsidP="003D7A98">
                            <w:pPr>
                              <w:pStyle w:val="Legenda"/>
                              <w:rPr>
                                <w:rFonts w:ascii="Arial" w:hAnsi="Arial"/>
                                <w:noProof/>
                                <w:sz w:val="24"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14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que exibe a conclusão da instalação do SQL Server.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DB9D40D" id="Caixa de Texto 274" o:spid="_x0000_s1044" type="#_x0000_t202" style="position:absolute;margin-left:63.5pt;margin-top:286.95pt;width:372pt;height: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" stroked="f">
                <v:textbox style="mso-fit-shape-to-text:t" inset="0,0,0,0">
                  <w:txbxContent>
                    <w:p w:rsidR="00B31371" w:rsidRPr="00826DF2" w:rsidRDefault="00B31371" w:rsidP="003D7A98">
                      <w:pPr>
                        <w:pStyle w:val="Legenda"/>
                        <w:rPr>
                          <w:rFonts w:ascii="Arial" w:hAnsi="Arial"/>
                          <w:noProof/>
                          <w:sz w:val="24"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14</w:t>
                        </w:r>
                      </w:fldSimple>
                      <w:r>
                        <w:t xml:space="preserve"> Tela que exibe a conclusão da instalação do SQL Server.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-2189</wp:posOffset>
            </wp:positionV>
            <wp:extent cx="4725013" cy="3589361"/>
            <wp:effectExtent l="0" t="0" r="0" b="0"/>
            <wp:wrapTopAndBottom/>
            <wp:docPr id="273" name="Imagem 273" descr="C:\Users\diego\AppData\Local\Microsoft\Windows\INetCache\Content.Word\2017-02-02_16-30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iego\AppData\Local\Microsoft\Windows\INetCache\Content.Word\2017-02-02_16-30-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13" cy="35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FCA" w:rsidRDefault="004E7FCA" w:rsidP="004E7FCA">
      <w:pPr>
        <w:pStyle w:val="Ttulo1"/>
      </w:pPr>
      <w:bookmarkStart w:id="15" w:name="_Ref474855557"/>
      <w:bookmarkStart w:id="16" w:name="_Toc475037587"/>
      <w:r>
        <w:lastRenderedPageBreak/>
        <w:t>Habilitando acesso Remoto</w:t>
      </w:r>
      <w:bookmarkEnd w:id="15"/>
      <w:bookmarkEnd w:id="16"/>
    </w:p>
    <w:p w:rsidR="004E7FCA" w:rsidRDefault="004E7FCA" w:rsidP="004E7FCA">
      <w:pPr>
        <w:pStyle w:val="Corpodetexto"/>
        <w:ind w:left="0"/>
      </w:pPr>
      <w:r>
        <w:t>Esta seção mostra o passo a passo de como habilitar acesso remoto ao banc</w:t>
      </w:r>
      <w:r w:rsidR="0017377E">
        <w:t>o de dados SQL server instalado.</w:t>
      </w:r>
    </w:p>
    <w:p w:rsidR="0017377E" w:rsidRDefault="0017377E" w:rsidP="004E7FCA">
      <w:pPr>
        <w:pStyle w:val="Corpodetexto"/>
        <w:ind w:left="0"/>
      </w:pPr>
    </w:p>
    <w:p w:rsidR="005D46C1" w:rsidRPr="00256F1C" w:rsidRDefault="00EA4949" w:rsidP="00256F1C">
      <w:pPr>
        <w:pStyle w:val="Numerada"/>
        <w:numPr>
          <w:ilvl w:val="0"/>
          <w:numId w:val="22"/>
        </w:numPr>
        <w:rPr>
          <w:rStyle w:val="CARACTERENEGRITO"/>
          <w:b w:val="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B1821A" wp14:editId="61D8EBF2">
                <wp:simplePos x="0" y="0"/>
                <wp:positionH relativeFrom="column">
                  <wp:posOffset>260188</wp:posOffset>
                </wp:positionH>
                <wp:positionV relativeFrom="paragraph">
                  <wp:posOffset>3832301</wp:posOffset>
                </wp:positionV>
                <wp:extent cx="5725160" cy="286385"/>
                <wp:effectExtent l="0" t="0" r="8890" b="0"/>
                <wp:wrapTopAndBottom/>
                <wp:docPr id="275" name="Caixa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160" cy="286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B34A73" w:rsidRDefault="00B31371" w:rsidP="00977D76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de configuração do Firewall do </w:t>
                            </w:r>
                            <w:proofErr w:type="spellStart"/>
                            <w:r>
                              <w:t>windows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1B1821A" id="Caixa de Texto 275" o:spid="_x0000_s1045" type="#_x0000_t202" style="position:absolute;left:0;text-align:left;margin-left:20.5pt;margin-top:301.75pt;width:450.8pt;height:2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" stroked="f">
                <v:textbox inset="0,0,0,0">
                  <w:txbxContent>
                    <w:p w:rsidR="00B31371" w:rsidRPr="00B34A73" w:rsidRDefault="00B31371" w:rsidP="00977D76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Tela de configuração do Firewall do </w:t>
                      </w:r>
                      <w:proofErr w:type="spellStart"/>
                      <w:r>
                        <w:t>windows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939800</wp:posOffset>
            </wp:positionV>
            <wp:extent cx="5288280" cy="2792095"/>
            <wp:effectExtent l="0" t="0" r="7620" b="825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ssi\AppData\Local\Microsoft\Windows\INetCache\Content.Word\2017-02-06_11-25-0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DC">
        <w:t xml:space="preserve">O </w:t>
      </w:r>
      <w:r w:rsidR="0017377E">
        <w:t xml:space="preserve">primeiro passo para liberar o acesso remoto é habilitar uma regra de entrada </w:t>
      </w:r>
      <w:r w:rsidR="006C0A93">
        <w:t xml:space="preserve">ao Firewall do Windows. Para isso, clique com o botão direito do mouse no menu Iniciar do Windows e em seguida opção </w:t>
      </w:r>
      <w:r w:rsidR="006C0A93" w:rsidRPr="005D46C1">
        <w:rPr>
          <w:rStyle w:val="CARACTERENEGRITO"/>
        </w:rPr>
        <w:t>Painel de Controle &gt;</w:t>
      </w:r>
      <w:r w:rsidR="005D46C1">
        <w:rPr>
          <w:rStyle w:val="CARACTERENEGRITO"/>
        </w:rPr>
        <w:t xml:space="preserve"> </w:t>
      </w:r>
      <w:r w:rsidR="006C0A93" w:rsidRPr="005D46C1">
        <w:rPr>
          <w:rStyle w:val="CARACTERENEGRITO"/>
        </w:rPr>
        <w:t xml:space="preserve"> Sistema e Segurança  &gt; Firewall do Windows</w:t>
      </w:r>
      <w:r w:rsidR="005D46C1">
        <w:t xml:space="preserve"> conforma ilustrado na figura 1. Em seguida clique na opção </w:t>
      </w:r>
      <w:r w:rsidR="005D46C1" w:rsidRPr="005D46C1">
        <w:rPr>
          <w:rStyle w:val="CARACTERENEGRITO"/>
        </w:rPr>
        <w:t>Configurações avançada</w:t>
      </w:r>
      <w:r w:rsidR="005D46C1">
        <w:rPr>
          <w:rStyle w:val="CARACTERENEGRITO"/>
        </w:rPr>
        <w:t xml:space="preserve"> </w:t>
      </w:r>
      <w:r w:rsidR="005D46C1" w:rsidRPr="00256F1C">
        <w:rPr>
          <w:rStyle w:val="CARACTERENEGRITO"/>
          <w:b w:val="0"/>
        </w:rPr>
        <w:t xml:space="preserve">e o windows mostrará a tela mostrada na figura 2. </w:t>
      </w:r>
    </w:p>
    <w:p w:rsidR="00421AA1" w:rsidRDefault="00421AA1" w:rsidP="00DA045E">
      <w:pPr>
        <w:pStyle w:val="Corpodetexto"/>
        <w:ind w:left="0"/>
      </w:pPr>
    </w:p>
    <w:p w:rsidR="00DA045E" w:rsidRDefault="00DA045E" w:rsidP="00256F1C">
      <w:pPr>
        <w:pStyle w:val="Numerada"/>
        <w:rPr>
          <w:rStyle w:val="CARACTERENEGRITO"/>
        </w:rPr>
      </w:pPr>
      <w:r>
        <w:t xml:space="preserve">Clique em na opção </w:t>
      </w:r>
      <w:r w:rsidRPr="00DA045E">
        <w:rPr>
          <w:rStyle w:val="CARACTERENEGRITO"/>
        </w:rPr>
        <w:t>Regras de Entrada</w:t>
      </w:r>
      <w:r>
        <w:rPr>
          <w:rStyle w:val="CARACTERENEGRITO"/>
        </w:rPr>
        <w:t>.</w:t>
      </w:r>
    </w:p>
    <w:p w:rsidR="00EA4949" w:rsidRDefault="00EA4949" w:rsidP="00EA4949">
      <w:pPr>
        <w:pStyle w:val="Numerada"/>
        <w:numPr>
          <w:ilvl w:val="0"/>
          <w:numId w:val="0"/>
        </w:numPr>
        <w:ind w:left="1352"/>
      </w:pPr>
      <w:r w:rsidRPr="00EA4949">
        <w:rPr>
          <w:noProof/>
          <w:lang w:eastAsia="pt-B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5253990" cy="2798445"/>
            <wp:effectExtent l="0" t="0" r="3810" b="190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ssi\AppData\Local\Microsoft\Windows\INetCache\Content.Word\2017-02-06_11-32-4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94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CB0EDF" wp14:editId="3D06548F">
                <wp:simplePos x="0" y="0"/>
                <wp:positionH relativeFrom="margin">
                  <wp:posOffset>461171</wp:posOffset>
                </wp:positionH>
                <wp:positionV relativeFrom="paragraph">
                  <wp:posOffset>2979315</wp:posOffset>
                </wp:positionV>
                <wp:extent cx="5438140" cy="286385"/>
                <wp:effectExtent l="0" t="0" r="0" b="0"/>
                <wp:wrapTopAndBottom/>
                <wp:docPr id="276" name="Caixa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140" cy="286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6562DB" w:rsidRDefault="00B31371" w:rsidP="00A2173D">
                            <w:pPr>
                              <w:pStyle w:val="Legenda"/>
                              <w:rPr>
                                <w:rFonts w:ascii="Arial" w:hAnsi="Arial"/>
                                <w:noProof/>
                                <w:sz w:val="24"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de configurações avançadas do Firewall do </w:t>
                            </w:r>
                            <w:proofErr w:type="spellStart"/>
                            <w:r>
                              <w:t>windows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4CB0EDF" id="Caixa de Texto 276" o:spid="_x0000_s1046" type="#_x0000_t202" style="position:absolute;left:0;text-align:left;margin-left:36.3pt;margin-top:234.6pt;width:428.2pt;height:22.5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" stroked="f">
                <v:textbox inset="0,0,0,0">
                  <w:txbxContent>
                    <w:p w:rsidR="00B31371" w:rsidRPr="006562DB" w:rsidRDefault="00B31371" w:rsidP="00A2173D">
                      <w:pPr>
                        <w:pStyle w:val="Legenda"/>
                        <w:rPr>
                          <w:rFonts w:ascii="Arial" w:hAnsi="Arial"/>
                          <w:noProof/>
                          <w:sz w:val="24"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Tela de configurações avançadas do Firewall do </w:t>
                      </w:r>
                      <w:proofErr w:type="spellStart"/>
                      <w:r>
                        <w:t>windows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A045E" w:rsidRPr="00EA4949">
        <w:br w:type="page"/>
      </w:r>
    </w:p>
    <w:p w:rsidR="00DA045E" w:rsidRPr="00EA4949" w:rsidRDefault="00DA045E" w:rsidP="00EA4949">
      <w:pPr>
        <w:pStyle w:val="Numerada"/>
      </w:pPr>
      <w:r w:rsidRPr="00EA4949">
        <w:lastRenderedPageBreak/>
        <w:t xml:space="preserve">Clique na opção </w:t>
      </w:r>
      <w:r w:rsidRPr="00EA4949">
        <w:rPr>
          <w:rStyle w:val="CARACTERENEGRITO"/>
          <w:b w:val="0"/>
        </w:rPr>
        <w:t>Nova Regra</w:t>
      </w:r>
      <w:r w:rsidRPr="00EA4949">
        <w:t>...</w:t>
      </w:r>
    </w:p>
    <w:p w:rsidR="00EA4949" w:rsidRDefault="00EA4949" w:rsidP="00A67AA1">
      <w:pPr>
        <w:pStyle w:val="Numerada"/>
        <w:numPr>
          <w:ilvl w:val="0"/>
          <w:numId w:val="0"/>
        </w:numPr>
        <w:ind w:left="992"/>
      </w:pPr>
    </w:p>
    <w:p w:rsidR="00EA4949" w:rsidRDefault="00EA4949" w:rsidP="00EA4949">
      <w:pPr>
        <w:pStyle w:val="Numerada"/>
        <w:numPr>
          <w:ilvl w:val="0"/>
          <w:numId w:val="0"/>
        </w:numPr>
        <w:ind w:left="99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4605DDC" wp14:editId="5FFD9CA2">
                <wp:simplePos x="0" y="0"/>
                <wp:positionH relativeFrom="margin">
                  <wp:align>center</wp:align>
                </wp:positionH>
                <wp:positionV relativeFrom="paragraph">
                  <wp:posOffset>3365509</wp:posOffset>
                </wp:positionV>
                <wp:extent cx="4503420" cy="313690"/>
                <wp:effectExtent l="0" t="0" r="0" b="0"/>
                <wp:wrapTopAndBottom/>
                <wp:docPr id="278" name="Caixa de Text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313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4E3584" w:rsidRDefault="00B31371" w:rsidP="00C93E78">
                            <w:pPr>
                              <w:pStyle w:val="Legenda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Tipo de Regra de firewall a ser criado.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4605DDC" id="Caixa de Texto 278" o:spid="_x0000_s1047" type="#_x0000_t202" style="position:absolute;left:0;text-align:left;margin-left:0;margin-top:265pt;width:354.6pt;height:24.7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" stroked="f">
                <v:textbox inset="0,0,0,0">
                  <w:txbxContent>
                    <w:p w:rsidR="00B31371" w:rsidRPr="004E3584" w:rsidRDefault="00B31371" w:rsidP="00C93E78">
                      <w:pPr>
                        <w:pStyle w:val="Legenda"/>
                        <w:rPr>
                          <w:rFonts w:ascii="Arial" w:hAnsi="Arial"/>
                          <w:sz w:val="24"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Tipo de Regra de firewall a ser criado.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762375" cy="3061335"/>
            <wp:effectExtent l="0" t="0" r="9525" b="571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ssi\AppData\Local\Microsoft\Windows\INetCache\Content.Word\2017-02-06_11-45-0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949" w:rsidRDefault="00EA4949" w:rsidP="00A67AA1">
      <w:pPr>
        <w:pStyle w:val="Numerada"/>
        <w:numPr>
          <w:ilvl w:val="0"/>
          <w:numId w:val="0"/>
        </w:numPr>
        <w:ind w:left="992"/>
      </w:pPr>
    </w:p>
    <w:p w:rsidR="00EA4949" w:rsidRDefault="00EA4949" w:rsidP="00A67AA1">
      <w:pPr>
        <w:pStyle w:val="Numerada"/>
        <w:numPr>
          <w:ilvl w:val="0"/>
          <w:numId w:val="0"/>
        </w:numPr>
        <w:ind w:left="992"/>
      </w:pPr>
    </w:p>
    <w:p w:rsidR="00DA045E" w:rsidRDefault="00967505" w:rsidP="00256F1C">
      <w:pPr>
        <w:pStyle w:val="Numerada"/>
      </w:pPr>
      <w:r>
        <w:t xml:space="preserve">Clique no tipo de regra </w:t>
      </w:r>
      <w:r w:rsidRPr="00967505">
        <w:rPr>
          <w:rStyle w:val="CARACTERENEGRITO"/>
        </w:rPr>
        <w:t>Porta</w:t>
      </w:r>
      <w:r>
        <w:rPr>
          <w:rStyle w:val="CARACTERENEGRITO"/>
        </w:rPr>
        <w:t xml:space="preserve"> </w:t>
      </w:r>
      <w:r w:rsidRPr="00967505">
        <w:rPr>
          <w:rStyle w:val="CARACTERENEGRITO"/>
          <w:b w:val="0"/>
        </w:rPr>
        <w:t>e em seguida</w:t>
      </w:r>
      <w:r>
        <w:rPr>
          <w:rStyle w:val="CARACTERENEGRITO"/>
        </w:rPr>
        <w:t xml:space="preserve"> Avançar</w:t>
      </w:r>
      <w:r>
        <w:t>.</w:t>
      </w:r>
    </w:p>
    <w:p w:rsidR="00670158" w:rsidRDefault="00DA045E" w:rsidP="00EA4949">
      <w:r>
        <w:t xml:space="preserve"> </w:t>
      </w:r>
    </w:p>
    <w:p w:rsidR="00670158" w:rsidRPr="00977FCD" w:rsidRDefault="00EA4949">
      <w:pPr>
        <w:rPr>
          <w:rFonts w:ascii="Times New Roman" w:hAnsi="Times New Roman"/>
          <w:sz w:val="2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931567" wp14:editId="30A8BFEC">
                <wp:simplePos x="0" y="0"/>
                <wp:positionH relativeFrom="margin">
                  <wp:align>center</wp:align>
                </wp:positionH>
                <wp:positionV relativeFrom="paragraph">
                  <wp:posOffset>3176877</wp:posOffset>
                </wp:positionV>
                <wp:extent cx="5438140" cy="388620"/>
                <wp:effectExtent l="0" t="0" r="0" b="0"/>
                <wp:wrapTopAndBottom/>
                <wp:docPr id="277" name="Caixa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140" cy="388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A53461" w:rsidRDefault="00B31371" w:rsidP="00D301BC">
                            <w:pPr>
                              <w:pStyle w:val="Legenda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4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que exibe as Regras de Entradas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7931567" id="Caixa de Texto 277" o:spid="_x0000_s1048" type="#_x0000_t202" style="position:absolute;margin-left:0;margin-top:250.15pt;width:428.2pt;height:30.6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" stroked="f">
                <v:textbox inset="0,0,0,0">
                  <w:txbxContent>
                    <w:p w:rsidR="00B31371" w:rsidRPr="00A53461" w:rsidRDefault="00B31371" w:rsidP="00D301BC">
                      <w:pPr>
                        <w:pStyle w:val="Legenda"/>
                        <w:rPr>
                          <w:rFonts w:ascii="Arial" w:hAnsi="Arial"/>
                          <w:sz w:val="24"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Tela que exibe as Regras de Entradas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5337810" cy="283845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ssi\AppData\Local\Microsoft\Windows\INetCache\Content.Word\2017-02-06_11-40-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158">
        <w:br w:type="page"/>
      </w:r>
    </w:p>
    <w:p w:rsidR="00330911" w:rsidRDefault="00330911" w:rsidP="00256F1C">
      <w:pPr>
        <w:pStyle w:val="Numerada"/>
      </w:pPr>
      <w:r>
        <w:lastRenderedPageBreak/>
        <w:t xml:space="preserve">Por padrão </w:t>
      </w:r>
      <w:r w:rsidRPr="00330911">
        <w:rPr>
          <w:lang w:eastAsia="pt-BR"/>
        </w:rPr>
        <w:t>a porta TCP 143</w:t>
      </w:r>
      <w:r>
        <w:rPr>
          <w:lang w:eastAsia="pt-BR"/>
        </w:rPr>
        <w:t xml:space="preserve">3 </w:t>
      </w:r>
      <w:r>
        <w:t xml:space="preserve">é utilizada para acesso remoto, Caso deseje configurar outra porta </w:t>
      </w:r>
      <w:r w:rsidRPr="00330911">
        <w:t xml:space="preserve">, o mesmo procedimento para liberação de acesso deverá ser seguido. </w:t>
      </w:r>
      <w:r>
        <w:t xml:space="preserve">Clique no protocolo </w:t>
      </w:r>
      <w:r w:rsidRPr="00330911">
        <w:rPr>
          <w:rStyle w:val="CARACTERENEGRITO"/>
        </w:rPr>
        <w:t>TCP</w:t>
      </w:r>
      <w:r>
        <w:t xml:space="preserve"> e em </w:t>
      </w:r>
      <w:r w:rsidRPr="00330911">
        <w:rPr>
          <w:rStyle w:val="CARACTERENEGRITO"/>
        </w:rPr>
        <w:t>Portas locais específicas:</w:t>
      </w:r>
      <w:r>
        <w:t xml:space="preserve"> digite a porta 1433. </w:t>
      </w:r>
      <w:r w:rsidR="0040192C">
        <w:t xml:space="preserve"> Na Sequência c</w:t>
      </w:r>
      <w:r w:rsidR="004277AA" w:rsidRPr="004277AA">
        <w:t xml:space="preserve">lique em </w:t>
      </w:r>
      <w:r w:rsidR="004277AA" w:rsidRPr="004277AA">
        <w:rPr>
          <w:rStyle w:val="CARACTERENEGRITO"/>
        </w:rPr>
        <w:t>Avançar.</w:t>
      </w:r>
    </w:p>
    <w:p w:rsidR="00330911" w:rsidRPr="00330911" w:rsidRDefault="001367F1" w:rsidP="00330911">
      <w:pPr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204462" wp14:editId="2EEC3C2B">
                <wp:simplePos x="0" y="0"/>
                <wp:positionH relativeFrom="margin">
                  <wp:align>center</wp:align>
                </wp:positionH>
                <wp:positionV relativeFrom="paragraph">
                  <wp:posOffset>3607321</wp:posOffset>
                </wp:positionV>
                <wp:extent cx="5247005" cy="395605"/>
                <wp:effectExtent l="0" t="0" r="0" b="4445"/>
                <wp:wrapTopAndBottom/>
                <wp:docPr id="279" name="Caixa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CC1C87" w:rsidRDefault="00B31371" w:rsidP="00A55AA8">
                            <w:pPr>
                              <w:pStyle w:val="Legenda"/>
                              <w:rPr>
                                <w:rFonts w:ascii="Arial" w:hAnsi="Arial"/>
                                <w:noProof/>
                                <w:sz w:val="24"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5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de configuração de protocolos e as postas a que a regra se aplica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6204462" id="Caixa de Texto 279" o:spid="_x0000_s1049" type="#_x0000_t202" style="position:absolute;margin-left:0;margin-top:284.05pt;width:413.15pt;height:31.1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" stroked="f">
                <v:textbox inset="0,0,0,0">
                  <w:txbxContent>
                    <w:p w:rsidR="00B31371" w:rsidRPr="00CC1C87" w:rsidRDefault="00B31371" w:rsidP="00A55AA8">
                      <w:pPr>
                        <w:pStyle w:val="Legenda"/>
                        <w:rPr>
                          <w:rFonts w:ascii="Arial" w:hAnsi="Arial"/>
                          <w:noProof/>
                          <w:sz w:val="24"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Tela de configuração de protocolos e as postas a que a regra se aplica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4166870" cy="3390900"/>
            <wp:effectExtent l="0" t="0" r="508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ssi\AppData\Local\Microsoft\Windows\INetCache\Content.Word\2017-02-06_12-03-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11">
        <w:t xml:space="preserve"> </w:t>
      </w:r>
    </w:p>
    <w:p w:rsidR="002D694E" w:rsidRDefault="002D694E" w:rsidP="005D46C1"/>
    <w:p w:rsidR="00202634" w:rsidRDefault="00A06F9F" w:rsidP="00256F1C">
      <w:pPr>
        <w:pStyle w:val="Numerada"/>
      </w:pPr>
      <w:r w:rsidRPr="00202634">
        <w:rPr>
          <w:noProof/>
          <w:lang w:eastAsia="pt-B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558165</wp:posOffset>
            </wp:positionV>
            <wp:extent cx="4168775" cy="3391535"/>
            <wp:effectExtent l="0" t="0" r="317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ssi\AppData\Local\Microsoft\Windows\INetCache\Content.Word\2017-02-06_12-12-4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D56696" wp14:editId="03CD7478">
                <wp:simplePos x="0" y="0"/>
                <wp:positionH relativeFrom="margin">
                  <wp:align>center</wp:align>
                </wp:positionH>
                <wp:positionV relativeFrom="paragraph">
                  <wp:posOffset>3974105</wp:posOffset>
                </wp:positionV>
                <wp:extent cx="4749165" cy="272415"/>
                <wp:effectExtent l="0" t="0" r="0" b="0"/>
                <wp:wrapTopAndBottom/>
                <wp:docPr id="280" name="Caixa de Texto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2724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891AF8" w:rsidRDefault="00B31371" w:rsidP="00F86FD2">
                            <w:pPr>
                              <w:pStyle w:val="Legenda"/>
                              <w:rPr>
                                <w:noProof/>
                                <w:lang w:val="x-none"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6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que exibe a ação a ser tomada para as condições mostradas.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6D56696" id="Caixa de Texto 280" o:spid="_x0000_s1050" type="#_x0000_t202" style="position:absolute;left:0;text-align:left;margin-left:0;margin-top:312.9pt;width:373.95pt;height:21.45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" stroked="f">
                <v:textbox inset="0,0,0,0">
                  <w:txbxContent>
                    <w:p w:rsidR="00B31371" w:rsidRPr="00891AF8" w:rsidRDefault="00B31371" w:rsidP="00F86FD2">
                      <w:pPr>
                        <w:pStyle w:val="Legenda"/>
                        <w:rPr>
                          <w:noProof/>
                          <w:lang w:val="x-none"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Tela que exibe a ação a ser tomada para as condições mostradas.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02634">
        <w:t xml:space="preserve">Especifique a ação que deverá ser tomada. Para este caso foi utilizado </w:t>
      </w:r>
      <w:r w:rsidR="00202634" w:rsidRPr="00202634">
        <w:rPr>
          <w:rStyle w:val="CARACTERENEGRITO"/>
        </w:rPr>
        <w:t>Permitir conexão</w:t>
      </w:r>
      <w:r w:rsidR="00202634">
        <w:t xml:space="preserve">. Em seguida clique em </w:t>
      </w:r>
      <w:r w:rsidR="00202634" w:rsidRPr="00202634">
        <w:rPr>
          <w:rStyle w:val="CARACTERENEGRITO"/>
        </w:rPr>
        <w:t>Avançar</w:t>
      </w:r>
      <w:r w:rsidR="00202634">
        <w:t>.</w:t>
      </w:r>
    </w:p>
    <w:p w:rsidR="00202634" w:rsidRDefault="00202634" w:rsidP="00256F1C">
      <w:pPr>
        <w:pStyle w:val="Numerada"/>
      </w:pPr>
      <w:r>
        <w:br w:type="page"/>
      </w:r>
      <w:r>
        <w:lastRenderedPageBreak/>
        <w:t xml:space="preserve">Por padrão a Microsoft habilita todos os perfis. Após a configuração dos perfis clique em </w:t>
      </w:r>
      <w:r w:rsidRPr="00202634">
        <w:rPr>
          <w:rStyle w:val="CARACTERENEGRITO"/>
        </w:rPr>
        <w:t>Avançar</w:t>
      </w:r>
      <w:r>
        <w:t xml:space="preserve">. </w:t>
      </w:r>
    </w:p>
    <w:p w:rsidR="003E6213" w:rsidRDefault="006038C6" w:rsidP="00F86FD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221B9E" wp14:editId="1B8A471B">
                <wp:simplePos x="0" y="0"/>
                <wp:positionH relativeFrom="margin">
                  <wp:align>center</wp:align>
                </wp:positionH>
                <wp:positionV relativeFrom="paragraph">
                  <wp:posOffset>3766365</wp:posOffset>
                </wp:positionV>
                <wp:extent cx="4572000" cy="286385"/>
                <wp:effectExtent l="0" t="0" r="0" b="0"/>
                <wp:wrapTopAndBottom/>
                <wp:docPr id="281" name="Caixa de Text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86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984944" w:rsidRDefault="00B31371" w:rsidP="003E6213">
                            <w:pPr>
                              <w:pStyle w:val="Legenda"/>
                              <w:rPr>
                                <w:rFonts w:ascii="Arial" w:hAnsi="Arial"/>
                                <w:noProof/>
                                <w:sz w:val="24"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7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de Perfil ao qual a regra se aplica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4221B9E" id="Caixa de Texto 281" o:spid="_x0000_s1051" type="#_x0000_t202" style="position:absolute;margin-left:0;margin-top:296.55pt;width:5in;height:22.5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" stroked="f">
                <v:textbox inset="0,0,0,0">
                  <w:txbxContent>
                    <w:p w:rsidR="00B31371" w:rsidRPr="00984944" w:rsidRDefault="00B31371" w:rsidP="003E6213">
                      <w:pPr>
                        <w:pStyle w:val="Legenda"/>
                        <w:rPr>
                          <w:rFonts w:ascii="Arial" w:hAnsi="Arial"/>
                          <w:noProof/>
                          <w:sz w:val="24"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 Tela de Perfil ao qual a regra se aplica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0485A">
        <w:rPr>
          <w:noProof/>
          <w:lang w:eastAsia="pt-B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4323080" cy="3521075"/>
            <wp:effectExtent l="0" t="0" r="1270" b="3175"/>
            <wp:wrapTopAndBottom/>
            <wp:docPr id="16" name="Picture 16" descr="C:\Users\tassi\AppData\Local\Microsoft\Windows\INetCache\Content.Word\2017-02-06_12-1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ssi\AppData\Local\Microsoft\Windows\INetCache\Content.Word\2017-02-06_12-18-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634" w:rsidRDefault="00202634" w:rsidP="005D46C1"/>
    <w:p w:rsidR="00202634" w:rsidRDefault="00F0485A" w:rsidP="00256F1C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49CD4F" wp14:editId="195630A9">
                <wp:simplePos x="0" y="0"/>
                <wp:positionH relativeFrom="margin">
                  <wp:align>center</wp:align>
                </wp:positionH>
                <wp:positionV relativeFrom="paragraph">
                  <wp:posOffset>3961130</wp:posOffset>
                </wp:positionV>
                <wp:extent cx="4018915" cy="388620"/>
                <wp:effectExtent l="0" t="0" r="635" b="0"/>
                <wp:wrapTopAndBottom/>
                <wp:docPr id="282" name="Caixa de Texto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388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DA6AFB" w:rsidRDefault="00B31371" w:rsidP="003E6213">
                            <w:pPr>
                              <w:pStyle w:val="Legenda"/>
                              <w:rPr>
                                <w:noProof/>
                                <w:lang w:val="x-none"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8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de definição do nome e descrição da regra criada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B49CD4F" id="Caixa de Texto 282" o:spid="_x0000_s1052" type="#_x0000_t202" style="position:absolute;left:0;text-align:left;margin-left:0;margin-top:311.9pt;width:316.45pt;height:30.6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" stroked="f">
                <v:textbox inset="0,0,0,0">
                  <w:txbxContent>
                    <w:p w:rsidR="00B31371" w:rsidRPr="00DA6AFB" w:rsidRDefault="00B31371" w:rsidP="003E6213">
                      <w:pPr>
                        <w:pStyle w:val="Legenda"/>
                        <w:rPr>
                          <w:noProof/>
                          <w:lang w:val="x-none"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8</w:t>
                        </w:r>
                      </w:fldSimple>
                      <w:r>
                        <w:t xml:space="preserve"> Tela de definição do nome e descrição da regra criada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559710</wp:posOffset>
            </wp:positionV>
            <wp:extent cx="4135120" cy="3364230"/>
            <wp:effectExtent l="0" t="0" r="0" b="762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ssi\AppData\Local\Microsoft\Windows\INetCache\Content.Word\2017-02-06_12-23-3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714">
        <w:t>P</w:t>
      </w:r>
      <w:r w:rsidR="00202634">
        <w:t>or fim</w:t>
      </w:r>
      <w:r w:rsidR="00F60714">
        <w:t>,</w:t>
      </w:r>
      <w:r w:rsidR="00202634">
        <w:t xml:space="preserve"> configure o nome e a descrição da regra criada e conclua a configuração clicando no botão </w:t>
      </w:r>
      <w:r w:rsidR="00202634" w:rsidRPr="00D5287C">
        <w:rPr>
          <w:rStyle w:val="CARACTERENEGRITO"/>
        </w:rPr>
        <w:t>Concluir</w:t>
      </w:r>
      <w:r w:rsidR="00202634">
        <w:t>.</w:t>
      </w:r>
    </w:p>
    <w:p w:rsidR="00202634" w:rsidRDefault="00202634" w:rsidP="005D46C1"/>
    <w:p w:rsidR="00202634" w:rsidRDefault="00202634" w:rsidP="005D46C1"/>
    <w:p w:rsidR="00D5287C" w:rsidRDefault="00D5287C" w:rsidP="005D46C1"/>
    <w:p w:rsidR="00D5287C" w:rsidRDefault="00392B33" w:rsidP="00256F1C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75F8AB" wp14:editId="7AD1AAAF">
                <wp:simplePos x="0" y="0"/>
                <wp:positionH relativeFrom="column">
                  <wp:posOffset>622935</wp:posOffset>
                </wp:positionH>
                <wp:positionV relativeFrom="paragraph">
                  <wp:posOffset>3571240</wp:posOffset>
                </wp:positionV>
                <wp:extent cx="5069840" cy="299720"/>
                <wp:effectExtent l="0" t="0" r="0" b="5080"/>
                <wp:wrapTopAndBottom/>
                <wp:docPr id="283" name="Caixa de Texto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840" cy="299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395B7F" w:rsidRDefault="00B31371" w:rsidP="0096766E">
                            <w:pPr>
                              <w:pStyle w:val="Legenda"/>
                              <w:rPr>
                                <w:noProof/>
                                <w:lang w:val="x-none"/>
                              </w:rPr>
                            </w:pPr>
                            <w:bookmarkStart w:id="17" w:name="_Ref474851068"/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9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bookmarkEnd w:id="17"/>
                            <w:r>
                              <w:t xml:space="preserve"> Tela pesquisador de Objetos do SQL Server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A75F8AB" id="Caixa de Texto 283" o:spid="_x0000_s1053" type="#_x0000_t202" style="position:absolute;left:0;text-align:left;margin-left:49.05pt;margin-top:281.2pt;width:399.2pt;height:23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" stroked="f">
                <v:textbox inset="0,0,0,0">
                  <w:txbxContent>
                    <w:p w:rsidR="00B31371" w:rsidRPr="00395B7F" w:rsidRDefault="00B31371" w:rsidP="0096766E">
                      <w:pPr>
                        <w:pStyle w:val="Legenda"/>
                        <w:rPr>
                          <w:noProof/>
                          <w:lang w:val="x-none"/>
                        </w:rPr>
                      </w:pPr>
                      <w:bookmarkStart w:id="29" w:name="_Ref474851068"/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9</w:t>
                        </w:r>
                      </w:fldSimple>
                      <w:bookmarkEnd w:id="29"/>
                      <w:r>
                        <w:t xml:space="preserve"> Tela pesquisador de Objetos do SQL Server 2014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794385</wp:posOffset>
            </wp:positionV>
            <wp:extent cx="5035550" cy="2698115"/>
            <wp:effectExtent l="0" t="0" r="0" b="698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ssi\AppData\Local\Microsoft\Windows\INetCache\Content.Word\2017-02-0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87C">
        <w:t xml:space="preserve">Após concluir a configuração do Firewall é necessário configurar o </w:t>
      </w:r>
      <w:r w:rsidR="00D5287C" w:rsidRPr="00536699">
        <w:rPr>
          <w:rStyle w:val="CARACTERENEGRITO"/>
        </w:rPr>
        <w:t>SQL Server 2014 Management Studio</w:t>
      </w:r>
      <w:r w:rsidR="00D5287C">
        <w:t xml:space="preserve">. Para isso logue com o usuário do windows ou o usuário </w:t>
      </w:r>
      <w:proofErr w:type="spellStart"/>
      <w:r w:rsidR="00D5287C" w:rsidRPr="0096766E">
        <w:rPr>
          <w:rStyle w:val="CARACTERENEGRITO"/>
        </w:rPr>
        <w:t>sa</w:t>
      </w:r>
      <w:proofErr w:type="spellEnd"/>
      <w:r w:rsidR="00D5287C">
        <w:t xml:space="preserve"> criado durante a instalação. Após realizar o logon, clique com o botão direito do mouse </w:t>
      </w:r>
      <w:r w:rsidR="00FF7C06">
        <w:t>em cima do banco criado e acesse a opção propriedades conforma ilustrado na</w:t>
      </w:r>
      <w:r w:rsidR="0096766E">
        <w:t xml:space="preserve"> </w:t>
      </w:r>
      <w:r w:rsidR="0096766E">
        <w:fldChar w:fldCharType="begin"/>
      </w:r>
      <w:r w:rsidR="0096766E">
        <w:instrText xml:space="preserve"> REF _Ref474851068 \h </w:instrText>
      </w:r>
      <w:r w:rsidR="00256F1C">
        <w:instrText xml:space="preserve"> \* MERGEFORMAT </w:instrText>
      </w:r>
      <w:r w:rsidR="0096766E">
        <w:fldChar w:fldCharType="separate"/>
      </w:r>
      <w:r w:rsidR="0096766E">
        <w:t xml:space="preserve">Figura </w:t>
      </w:r>
      <w:r w:rsidR="0096766E">
        <w:rPr>
          <w:noProof/>
        </w:rPr>
        <w:t>2</w:t>
      </w:r>
      <w:r w:rsidR="0096766E">
        <w:noBreakHyphen/>
      </w:r>
      <w:r w:rsidR="0096766E">
        <w:rPr>
          <w:noProof/>
        </w:rPr>
        <w:t>9</w:t>
      </w:r>
      <w:r w:rsidR="0096766E">
        <w:fldChar w:fldCharType="end"/>
      </w:r>
      <w:r w:rsidR="00FF7C06">
        <w:t xml:space="preserve">. </w:t>
      </w:r>
    </w:p>
    <w:p w:rsidR="00FF7C06" w:rsidRDefault="00FF7C06" w:rsidP="005D46C1"/>
    <w:p w:rsidR="00FF7C06" w:rsidRDefault="00547A8C" w:rsidP="00256F1C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6BA59E9" wp14:editId="0617F05A">
                <wp:simplePos x="0" y="0"/>
                <wp:positionH relativeFrom="column">
                  <wp:posOffset>1119998</wp:posOffset>
                </wp:positionH>
                <wp:positionV relativeFrom="paragraph">
                  <wp:posOffset>3948137</wp:posOffset>
                </wp:positionV>
                <wp:extent cx="3636645" cy="388620"/>
                <wp:effectExtent l="0" t="0" r="1905" b="0"/>
                <wp:wrapTopAndBottom/>
                <wp:docPr id="284" name="Caixa de Text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388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774E53" w:rsidRDefault="00B31371" w:rsidP="00547A8C">
                            <w:pPr>
                              <w:pStyle w:val="Legenda"/>
                              <w:rPr>
                                <w:noProof/>
                                <w:lang w:val="x-none"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10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Propriedades do servidor SQL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6BA59E9" id="Caixa de Texto 284" o:spid="_x0000_s1054" type="#_x0000_t202" style="position:absolute;left:0;text-align:left;margin-left:88.2pt;margin-top:310.9pt;width:286.35pt;height:30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" stroked="f">
                <v:textbox inset="0,0,0,0">
                  <w:txbxContent>
                    <w:p w:rsidR="00B31371" w:rsidRPr="00774E53" w:rsidRDefault="00B31371" w:rsidP="00547A8C">
                      <w:pPr>
                        <w:pStyle w:val="Legenda"/>
                        <w:rPr>
                          <w:noProof/>
                          <w:lang w:val="x-none"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10</w:t>
                        </w:r>
                      </w:fldSimple>
                      <w:r>
                        <w:t xml:space="preserve"> Propriedades do servidor SQL Server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558800</wp:posOffset>
            </wp:positionV>
            <wp:extent cx="3684270" cy="333756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ssi\AppData\Local\Microsoft\Windows\INetCache\Content.Word\2017-02-06_12-59-1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C06">
        <w:t xml:space="preserve">Clique na opção Conexões e habilite o checkbox </w:t>
      </w:r>
      <w:r w:rsidR="00923424">
        <w:rPr>
          <w:rStyle w:val="CARACTERENEGRITO"/>
        </w:rPr>
        <w:t>P</w:t>
      </w:r>
      <w:r w:rsidR="00FF7C06" w:rsidRPr="00923424">
        <w:rPr>
          <w:rStyle w:val="CARACTERENEGRITO"/>
        </w:rPr>
        <w:t>ermitir conexões remotas com este servidor</w:t>
      </w:r>
      <w:r w:rsidR="00FF7C06">
        <w:t>. Caso esta opção já esteja marcada, descosidere este passo. Após concluir a configuração</w:t>
      </w:r>
      <w:r w:rsidR="00923424">
        <w:t>,</w:t>
      </w:r>
      <w:r w:rsidR="00FF7C06">
        <w:t xml:space="preserve"> clique em </w:t>
      </w:r>
      <w:r w:rsidR="00FF7C06" w:rsidRPr="00FF7C06">
        <w:rPr>
          <w:rStyle w:val="CARACTERENEGRITO"/>
        </w:rPr>
        <w:t>ok</w:t>
      </w:r>
      <w:r w:rsidR="00FF7C06">
        <w:t>.</w:t>
      </w:r>
    </w:p>
    <w:p w:rsidR="00536699" w:rsidRDefault="003A2F2C" w:rsidP="003A2F2C">
      <w:pPr>
        <w:pStyle w:val="Numerada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52BDE1" wp14:editId="454B1CFB">
                <wp:simplePos x="0" y="0"/>
                <wp:positionH relativeFrom="column">
                  <wp:posOffset>459105</wp:posOffset>
                </wp:positionH>
                <wp:positionV relativeFrom="paragraph">
                  <wp:posOffset>3530600</wp:posOffset>
                </wp:positionV>
                <wp:extent cx="5417820" cy="347980"/>
                <wp:effectExtent l="0" t="0" r="0" b="0"/>
                <wp:wrapTopAndBottom/>
                <wp:docPr id="295" name="Caixa de Tex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347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B00334" w:rsidRDefault="00B31371" w:rsidP="003A2F2C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 do </w:t>
                            </w:r>
                            <w:r w:rsidRPr="00C92EFF">
                              <w:t>SQL Server</w:t>
                            </w:r>
                            <w:r>
                              <w:t xml:space="preserve"> 2014</w:t>
                            </w:r>
                            <w:r w:rsidRPr="00C92EFF">
                              <w:t xml:space="preserve"> </w:t>
                            </w:r>
                            <w:proofErr w:type="spellStart"/>
                            <w:r w:rsidRPr="00C92EFF">
                              <w:t>Configuration</w:t>
                            </w:r>
                            <w:proofErr w:type="spellEnd"/>
                            <w:r w:rsidRPr="00C92EFF">
                              <w:t xml:space="preserve">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452BDE1" id="Caixa de Texto 295" o:spid="_x0000_s1055" type="#_x0000_t202" style="position:absolute;left:0;text-align:left;margin-left:36.15pt;margin-top:278pt;width:426.6pt;height:27.4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" stroked="f">
                <v:textbox inset="0,0,0,0">
                  <w:txbxContent>
                    <w:p w:rsidR="00B31371" w:rsidRPr="00B00334" w:rsidRDefault="00B31371" w:rsidP="003A2F2C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11</w:t>
                        </w:r>
                      </w:fldSimple>
                      <w:r>
                        <w:t xml:space="preserve"> Tela  do </w:t>
                      </w:r>
                      <w:r w:rsidRPr="00C92EFF">
                        <w:t>SQL Server</w:t>
                      </w:r>
                      <w:r>
                        <w:t xml:space="preserve"> 2014</w:t>
                      </w:r>
                      <w:r w:rsidRPr="00C92EFF">
                        <w:t xml:space="preserve"> </w:t>
                      </w:r>
                      <w:proofErr w:type="spellStart"/>
                      <w:r w:rsidRPr="00C92EFF">
                        <w:t>Configuration</w:t>
                      </w:r>
                      <w:proofErr w:type="spellEnd"/>
                      <w:r w:rsidRPr="00C92EFF">
                        <w:t xml:space="preserve"> Manager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589820</wp:posOffset>
            </wp:positionV>
            <wp:extent cx="5418161" cy="2887570"/>
            <wp:effectExtent l="0" t="0" r="0" b="825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ssi\AppData\Local\Microsoft\Windows\INetCache\Content.Word\2017-02-06_13-23-2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61" cy="28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699">
        <w:t xml:space="preserve">Após concluir a configuração no </w:t>
      </w:r>
      <w:r w:rsidR="00536699" w:rsidRPr="00536699">
        <w:rPr>
          <w:rStyle w:val="CARACTERENEGRITO"/>
        </w:rPr>
        <w:t>SQL Server 2014 Management Studio</w:t>
      </w:r>
      <w:r w:rsidR="00C92EFF">
        <w:rPr>
          <w:rStyle w:val="CARACTERENEGRITO"/>
        </w:rPr>
        <w:t xml:space="preserve"> também é necessário configurar o </w:t>
      </w:r>
      <w:r w:rsidR="00C92EFF" w:rsidRPr="00C92EFF">
        <w:t>SQL Server</w:t>
      </w:r>
      <w:r w:rsidR="00C92EFF">
        <w:t xml:space="preserve"> 2014</w:t>
      </w:r>
      <w:r w:rsidR="00C92EFF" w:rsidRPr="00C92EFF">
        <w:t xml:space="preserve"> </w:t>
      </w:r>
      <w:proofErr w:type="spellStart"/>
      <w:r w:rsidR="00C92EFF" w:rsidRPr="00C92EFF">
        <w:t>Configuration</w:t>
      </w:r>
      <w:proofErr w:type="spellEnd"/>
      <w:r w:rsidR="00C92EFF" w:rsidRPr="00C92EFF">
        <w:t xml:space="preserve"> Manager</w:t>
      </w:r>
      <w:r w:rsidR="00C92EFF">
        <w:t>.</w:t>
      </w:r>
      <w:r w:rsidR="00536699">
        <w:t xml:space="preserve"> </w:t>
      </w:r>
      <w:r w:rsidR="006760A7">
        <w:t>Após abrir, clique</w:t>
      </w:r>
      <w:r w:rsidR="00C92EFF">
        <w:t xml:space="preserve"> em Configuração de Rede do SQL Serve</w:t>
      </w:r>
      <w:r w:rsidR="006760A7">
        <w:t xml:space="preserve">r &gt; Protocolos para MSSQLSERVER, </w:t>
      </w:r>
      <w:r w:rsidR="00C92EFF">
        <w:t>conf</w:t>
      </w:r>
      <w:r w:rsidR="006760A7">
        <w:t>orme ilustrado na figura.</w:t>
      </w:r>
    </w:p>
    <w:p w:rsidR="006760A7" w:rsidRDefault="006760A7"/>
    <w:p w:rsidR="006760A7" w:rsidRDefault="00036CE1" w:rsidP="00256F1C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7D2A913" wp14:editId="37ACE382">
                <wp:simplePos x="0" y="0"/>
                <wp:positionH relativeFrom="column">
                  <wp:posOffset>1414164</wp:posOffset>
                </wp:positionH>
                <wp:positionV relativeFrom="paragraph">
                  <wp:posOffset>4048760</wp:posOffset>
                </wp:positionV>
                <wp:extent cx="3357245" cy="327025"/>
                <wp:effectExtent l="0" t="0" r="0" b="0"/>
                <wp:wrapTopAndBottom/>
                <wp:docPr id="296" name="Caixa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327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F80320" w:rsidRDefault="00B31371" w:rsidP="00036CE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Propriedades do Servidor - Aba Protocolo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7D2A913" id="Caixa de Texto 296" o:spid="_x0000_s1056" type="#_x0000_t202" style="position:absolute;left:0;text-align:left;margin-left:111.35pt;margin-top:318.8pt;width:264.35pt;height:25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" stroked="f">
                <v:textbox inset="0,0,0,0">
                  <w:txbxContent>
                    <w:p w:rsidR="00B31371" w:rsidRPr="00F80320" w:rsidRDefault="00B31371" w:rsidP="00036CE1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12</w:t>
                        </w:r>
                      </w:fldSimple>
                      <w:r>
                        <w:t xml:space="preserve"> Propriedades do Servidor - Aba Protocolo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6760A7">
        <w:rPr>
          <w:noProof/>
          <w:lang w:eastAsia="pt-B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343535</wp:posOffset>
            </wp:positionV>
            <wp:extent cx="3179445" cy="3650615"/>
            <wp:effectExtent l="0" t="0" r="1905" b="698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ssi\AppData\Local\Microsoft\Windows\INetCache\Content.Word\2017-02-06_13-29-0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A7">
        <w:t>E</w:t>
      </w:r>
      <w:r w:rsidR="006760A7" w:rsidRPr="006760A7">
        <w:t>m seguida habilite o protocolo TCP/IP</w:t>
      </w:r>
      <w:r w:rsidR="006760A7">
        <w:t xml:space="preserve"> e clique em </w:t>
      </w:r>
      <w:r w:rsidR="006760A7" w:rsidRPr="006760A7">
        <w:rPr>
          <w:rStyle w:val="CARACTERENEGRITO"/>
        </w:rPr>
        <w:t>Aplicar</w:t>
      </w:r>
      <w:r w:rsidR="006760A7">
        <w:t>.</w:t>
      </w:r>
    </w:p>
    <w:p w:rsidR="00B02C87" w:rsidRDefault="00B02C87" w:rsidP="007177A0">
      <w:pPr>
        <w:pStyle w:val="Corpodetexto"/>
        <w:ind w:left="0"/>
      </w:pPr>
    </w:p>
    <w:p w:rsidR="00FF7C06" w:rsidRDefault="00FF7C06" w:rsidP="005D46C1"/>
    <w:p w:rsidR="006760A7" w:rsidRDefault="006760A7" w:rsidP="005D46C1"/>
    <w:p w:rsidR="008C0038" w:rsidRDefault="008C0038" w:rsidP="005D46C1"/>
    <w:p w:rsidR="008C0038" w:rsidRDefault="008C0038" w:rsidP="005D46C1"/>
    <w:p w:rsidR="006760A7" w:rsidRDefault="00D02A7D" w:rsidP="00256F1C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7000F9" wp14:editId="6BE20AD3">
                <wp:simplePos x="0" y="0"/>
                <wp:positionH relativeFrom="margin">
                  <wp:align>center</wp:align>
                </wp:positionH>
                <wp:positionV relativeFrom="paragraph">
                  <wp:posOffset>4049395</wp:posOffset>
                </wp:positionV>
                <wp:extent cx="3773170" cy="306705"/>
                <wp:effectExtent l="0" t="0" r="0" b="0"/>
                <wp:wrapTopAndBottom/>
                <wp:docPr id="297" name="Caixa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70" cy="306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E554FC" w:rsidRDefault="00B31371" w:rsidP="00D02A7D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Propriedades do Servidor - Aba Endereços 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87000F9" id="Caixa de Texto 297" o:spid="_x0000_s1057" type="#_x0000_t202" style="position:absolute;left:0;text-align:left;margin-left:0;margin-top:318.85pt;width:297.1pt;height:24.15pt;z-index:251800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" stroked="f">
                <v:textbox inset="0,0,0,0">
                  <w:txbxContent>
                    <w:p w:rsidR="00B31371" w:rsidRPr="00E554FC" w:rsidRDefault="00B31371" w:rsidP="00D02A7D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13</w:t>
                        </w:r>
                      </w:fldSimple>
                      <w:r>
                        <w:t xml:space="preserve"> Propriedades do Servidor - Aba Endereços IP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82A5D">
        <w:rPr>
          <w:noProof/>
          <w:lang w:eastAsia="pt-B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1461770</wp:posOffset>
            </wp:positionH>
            <wp:positionV relativeFrom="paragraph">
              <wp:posOffset>521335</wp:posOffset>
            </wp:positionV>
            <wp:extent cx="3025775" cy="3472815"/>
            <wp:effectExtent l="0" t="0" r="3175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assi\AppData\Local\Microsoft\Windows\INetCache\Content.Word\2017-02-06_13-35-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A7">
        <w:t>Na aba Endereços IP verifique se a Porta TC</w:t>
      </w:r>
      <w:r w:rsidR="008C0038">
        <w:t>P está configurada corretamente, Caso esteja, clique em OK.</w:t>
      </w:r>
    </w:p>
    <w:p w:rsidR="008C0038" w:rsidRDefault="008C0038" w:rsidP="009F0123">
      <w:pPr>
        <w:pStyle w:val="Corpodetexto"/>
        <w:ind w:left="0"/>
      </w:pPr>
    </w:p>
    <w:p w:rsidR="008C0038" w:rsidRDefault="009F0123" w:rsidP="00256F1C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90A31A" wp14:editId="53CE0964">
                <wp:simplePos x="0" y="0"/>
                <wp:positionH relativeFrom="column">
                  <wp:posOffset>97145</wp:posOffset>
                </wp:positionH>
                <wp:positionV relativeFrom="paragraph">
                  <wp:posOffset>3523406</wp:posOffset>
                </wp:positionV>
                <wp:extent cx="5963920" cy="347980"/>
                <wp:effectExtent l="0" t="0" r="0" b="0"/>
                <wp:wrapTopAndBottom/>
                <wp:docPr id="298" name="Caixa de Text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920" cy="347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6A1AB8" w:rsidRDefault="00B31371" w:rsidP="009F0123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14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que exibe a opção para reiniciar os Serviços do SQL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C90A31A" id="Caixa de Texto 298" o:spid="_x0000_s1058" type="#_x0000_t202" style="position:absolute;left:0;text-align:left;margin-left:7.65pt;margin-top:277.45pt;width:469.6pt;height:27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" stroked="f">
                <v:textbox inset="0,0,0,0">
                  <w:txbxContent>
                    <w:p w:rsidR="00B31371" w:rsidRPr="006A1AB8" w:rsidRDefault="00B31371" w:rsidP="009F0123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14</w:t>
                        </w:r>
                      </w:fldSimple>
                      <w:r>
                        <w:t xml:space="preserve"> Tela que exibe a opção para reiniciar os Serviços do SQL Server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69850</wp:posOffset>
            </wp:positionH>
            <wp:positionV relativeFrom="paragraph">
              <wp:posOffset>398145</wp:posOffset>
            </wp:positionV>
            <wp:extent cx="5949950" cy="3175000"/>
            <wp:effectExtent l="0" t="0" r="0" b="635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ssi\AppData\Local\Microsoft\Windows\INetCache\Content.Word\2017-02-06_13-45-0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038" w:rsidRPr="008C0038">
        <w:t>R</w:t>
      </w:r>
      <w:r w:rsidR="008C0038">
        <w:t>e</w:t>
      </w:r>
      <w:r w:rsidR="001F6E64">
        <w:t>inicie o S</w:t>
      </w:r>
      <w:r w:rsidR="008C0038">
        <w:t>erviço do SQL Server</w:t>
      </w:r>
      <w:r w:rsidR="001F6E64">
        <w:t xml:space="preserve"> clicando com o botão direito do mouse no serviço em execução do lado direito</w:t>
      </w:r>
      <w:r w:rsidR="008C0038">
        <w:rPr>
          <w:rStyle w:val="CARACTERENEGRITO"/>
        </w:rPr>
        <w:t>.</w:t>
      </w:r>
      <w:r w:rsidR="001F6E64">
        <w:rPr>
          <w:rStyle w:val="CARACTERENEGRITO"/>
        </w:rPr>
        <w:t xml:space="preserve"> </w:t>
      </w:r>
      <w:r w:rsidR="001F6E64" w:rsidRPr="001F6E64">
        <w:rPr>
          <w:rStyle w:val="CARACTERENEGRITO"/>
          <w:b w:val="0"/>
        </w:rPr>
        <w:t>Após esta etapa, o acesso remoto estará pronto para ser utilizado.</w:t>
      </w:r>
    </w:p>
    <w:p w:rsidR="0009528E" w:rsidRDefault="00302B13" w:rsidP="00777205">
      <w:pPr>
        <w:pStyle w:val="Ttulo1"/>
      </w:pPr>
      <w:bookmarkStart w:id="18" w:name="_Toc475037588"/>
      <w:r>
        <w:lastRenderedPageBreak/>
        <w:t>Criando um banco de dados no SQL Server 2014</w:t>
      </w:r>
      <w:bookmarkEnd w:id="18"/>
    </w:p>
    <w:p w:rsidR="007408A5" w:rsidRDefault="007408A5" w:rsidP="007408A5">
      <w:pPr>
        <w:pStyle w:val="Corpodetexto"/>
        <w:ind w:left="0"/>
      </w:pPr>
      <w:r>
        <w:t xml:space="preserve">Esta seção </w:t>
      </w:r>
      <w:r w:rsidRPr="007408A5">
        <w:t>descreve como criar um b</w:t>
      </w:r>
      <w:r>
        <w:t>anco de dados no SQL Server 2014</w:t>
      </w:r>
      <w:r w:rsidRPr="007408A5">
        <w:t xml:space="preserve"> usando o SQL Server</w:t>
      </w:r>
      <w:r>
        <w:t xml:space="preserve"> 2014</w:t>
      </w:r>
      <w:r w:rsidRPr="007408A5">
        <w:t xml:space="preserve"> Management Studio ou o Transact-SQL.</w:t>
      </w:r>
      <w:r>
        <w:t xml:space="preserve">  </w:t>
      </w:r>
    </w:p>
    <w:p w:rsidR="007408A5" w:rsidRPr="007408A5" w:rsidRDefault="007408A5" w:rsidP="007408A5">
      <w:pPr>
        <w:pStyle w:val="Corpodetexto"/>
        <w:ind w:left="0"/>
        <w:rPr>
          <w:rStyle w:val="CARACTERENEGRITO"/>
          <w:lang w:val="pt-BR"/>
        </w:rPr>
      </w:pPr>
      <w:r w:rsidRPr="007408A5">
        <w:rPr>
          <w:rStyle w:val="CARACTERENEGRITO"/>
          <w:lang w:val="pt-BR"/>
        </w:rPr>
        <w:t>Usando o SQL Server</w:t>
      </w:r>
      <w:r w:rsidR="00A00EF2">
        <w:rPr>
          <w:rStyle w:val="CARACTERENEGRITO"/>
        </w:rPr>
        <w:t xml:space="preserve"> 2014</w:t>
      </w:r>
      <w:r w:rsidRPr="007408A5">
        <w:rPr>
          <w:rStyle w:val="CARACTERENEGRITO"/>
          <w:lang w:val="pt-BR"/>
        </w:rPr>
        <w:t xml:space="preserve"> Management Studio</w:t>
      </w:r>
    </w:p>
    <w:p w:rsidR="003F4117" w:rsidRDefault="00F80913" w:rsidP="005C06E1">
      <w:pPr>
        <w:pStyle w:val="Numerada"/>
        <w:numPr>
          <w:ilvl w:val="0"/>
          <w:numId w:val="23"/>
        </w:num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3E7D4E4" wp14:editId="0FDEE78D">
                <wp:simplePos x="0" y="0"/>
                <wp:positionH relativeFrom="margin">
                  <wp:align>center</wp:align>
                </wp:positionH>
                <wp:positionV relativeFrom="paragraph">
                  <wp:posOffset>3187880</wp:posOffset>
                </wp:positionV>
                <wp:extent cx="3452495" cy="313690"/>
                <wp:effectExtent l="0" t="0" r="0" b="0"/>
                <wp:wrapTopAndBottom/>
                <wp:docPr id="286" name="Caixa de Texto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495" cy="313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4E424C" w:rsidRDefault="00B31371" w:rsidP="006A4082">
                            <w:pPr>
                              <w:pStyle w:val="Legenda"/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Caixa de diálogo Conectar ao Servidor.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3E7D4E4" id="Caixa de Texto 286" o:spid="_x0000_s1059" type="#_x0000_t202" style="position:absolute;left:0;text-align:left;margin-left:0;margin-top:251pt;width:271.85pt;height:24.7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" stroked="f">
                <v:textbox inset="0,0,0,0">
                  <w:txbxContent>
                    <w:p w:rsidR="00B31371" w:rsidRPr="004E424C" w:rsidRDefault="00B31371" w:rsidP="006A4082">
                      <w:pPr>
                        <w:pStyle w:val="Legenda"/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3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Caixa de diálogo Conectar ao Servidor.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F4117">
        <w:rPr>
          <w:noProof/>
          <w:lang w:eastAsia="pt-B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1414145</wp:posOffset>
            </wp:positionH>
            <wp:positionV relativeFrom="paragraph">
              <wp:posOffset>560705</wp:posOffset>
            </wp:positionV>
            <wp:extent cx="3370580" cy="2538095"/>
            <wp:effectExtent l="0" t="0" r="1270" b="0"/>
            <wp:wrapTopAndBottom/>
            <wp:docPr id="20" name="Imagem 20" descr="C:\Users\diego\AppData\Local\Microsoft\Windows\INetCache\Content.Word\2017-02-0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ego\AppData\Local\Microsoft\Windows\INetCache\Content.Word\2017-02-09 (2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B13">
        <w:t xml:space="preserve">Primeira etapa para criar uma banco de dados é abrir o </w:t>
      </w:r>
      <w:r w:rsidR="00302B13" w:rsidRPr="00536699">
        <w:rPr>
          <w:rStyle w:val="CARACTERENEGRITO"/>
        </w:rPr>
        <w:t>SQL Server 2014 Management Studio</w:t>
      </w:r>
      <w:r w:rsidR="00302B13">
        <w:rPr>
          <w:rStyle w:val="CARACTERENEGRITO"/>
        </w:rPr>
        <w:t>.</w:t>
      </w:r>
      <w:r w:rsidR="00302B13">
        <w:t xml:space="preserve"> Na caixa de diálogo, digite os dados solicitados e clique no botão </w:t>
      </w:r>
      <w:r w:rsidR="00302B13" w:rsidRPr="00302B13">
        <w:rPr>
          <w:rStyle w:val="CARACTERENEGRITO"/>
        </w:rPr>
        <w:t>Conectar</w:t>
      </w:r>
      <w:r w:rsidR="00AA58C2">
        <w:rPr>
          <w:rStyle w:val="Refernciaseocaptulo"/>
        </w:rPr>
        <w:t xml:space="preserve"> </w:t>
      </w:r>
      <w:r w:rsidR="00AA58C2" w:rsidRPr="005C06E1">
        <w:rPr>
          <w:rStyle w:val="Refernciaseocaptulo"/>
          <w:b w:val="0"/>
        </w:rPr>
        <w:t>para se conectar</w:t>
      </w:r>
      <w:r w:rsidR="00AA58C2">
        <w:rPr>
          <w:rStyle w:val="Refernciaseocaptulo"/>
        </w:rPr>
        <w:t xml:space="preserve"> a</w:t>
      </w:r>
      <w:r w:rsidR="00AA58C2" w:rsidRPr="00AA58C2">
        <w:t xml:space="preserve"> instância do Mecanismo de Banco de Dados do SQL Server</w:t>
      </w:r>
      <w:r w:rsidR="00AA58C2">
        <w:t>.</w:t>
      </w:r>
    </w:p>
    <w:p w:rsidR="003F4117" w:rsidRDefault="003F4117" w:rsidP="00F80913">
      <w:pPr>
        <w:pStyle w:val="Commarcadores"/>
        <w:keepNext/>
        <w:numPr>
          <w:ilvl w:val="0"/>
          <w:numId w:val="0"/>
        </w:numPr>
      </w:pPr>
    </w:p>
    <w:p w:rsidR="00CD26CC" w:rsidRPr="00F80913" w:rsidRDefault="002C4C96" w:rsidP="00F80913">
      <w:pPr>
        <w:pStyle w:val="Numerada"/>
      </w:pPr>
      <w:r w:rsidRPr="002C4C96">
        <w:t>Clique com o botão direito do mouse em Bancos de Dados e clique em Novo Banco de Dados.</w:t>
      </w:r>
    </w:p>
    <w:p w:rsidR="008F6342" w:rsidRDefault="008F6342" w:rsidP="00F80913">
      <w:pPr>
        <w:pStyle w:val="Numerada"/>
        <w:numPr>
          <w:ilvl w:val="0"/>
          <w:numId w:val="0"/>
        </w:numPr>
        <w:ind w:left="992"/>
      </w:pPr>
      <w:r w:rsidRPr="00D05FC1">
        <w:rPr>
          <w:noProof/>
          <w:lang w:eastAsia="pt-B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290669</wp:posOffset>
            </wp:positionV>
            <wp:extent cx="4319270" cy="3023235"/>
            <wp:effectExtent l="0" t="0" r="5080" b="5715"/>
            <wp:wrapTopAndBottom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ego\AppData\Local\Microsoft\Windows\INetCache\Content.Word\2017-02-10 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91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00A0FE" wp14:editId="272CD883">
                <wp:simplePos x="0" y="0"/>
                <wp:positionH relativeFrom="margin">
                  <wp:align>center</wp:align>
                </wp:positionH>
                <wp:positionV relativeFrom="paragraph">
                  <wp:posOffset>3356165</wp:posOffset>
                </wp:positionV>
                <wp:extent cx="4776470" cy="320675"/>
                <wp:effectExtent l="0" t="0" r="5080" b="3175"/>
                <wp:wrapTopAndBottom/>
                <wp:docPr id="287" name="Caixa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320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390543" w:rsidRDefault="00B31371" w:rsidP="00F80913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2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para criar um banco de dados novo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400A0FE" id="Caixa de Texto 287" o:spid="_x0000_s1060" type="#_x0000_t202" style="position:absolute;left:0;text-align:left;margin-left:0;margin-top:264.25pt;width:376.1pt;height:25.25pt;z-index:251785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" stroked="f">
                <v:textbox inset="0,0,0,0">
                  <w:txbxContent>
                    <w:p w:rsidR="00B31371" w:rsidRPr="00390543" w:rsidRDefault="00B31371" w:rsidP="00F80913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3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Tela para criar um banco de dados novo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27F5B">
        <w:br w:type="page"/>
      </w:r>
    </w:p>
    <w:p w:rsidR="007408A5" w:rsidRDefault="008F6342" w:rsidP="007410EC">
      <w:pPr>
        <w:pStyle w:val="Numerada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552707" wp14:editId="5EC72E74">
                <wp:simplePos x="0" y="0"/>
                <wp:positionH relativeFrom="column">
                  <wp:posOffset>1393825</wp:posOffset>
                </wp:positionH>
                <wp:positionV relativeFrom="paragraph">
                  <wp:posOffset>4042410</wp:posOffset>
                </wp:positionV>
                <wp:extent cx="3554730" cy="272415"/>
                <wp:effectExtent l="0" t="0" r="7620" b="0"/>
                <wp:wrapTopAndBottom/>
                <wp:docPr id="289" name="Caixa de Text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730" cy="2724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AD2603" w:rsidRDefault="00B31371" w:rsidP="008F6342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de configuração do banco a ser criado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5552707" id="Caixa de Texto 289" o:spid="_x0000_s1061" type="#_x0000_t202" style="position:absolute;left:0;text-align:left;margin-left:109.75pt;margin-top:318.3pt;width:279.9pt;height:21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" stroked="f">
                <v:textbox inset="0,0,0,0">
                  <w:txbxContent>
                    <w:p w:rsidR="00B31371" w:rsidRPr="00AD2603" w:rsidRDefault="00B31371" w:rsidP="008F6342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3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Tela de configuração do banco a ser criado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27F5B">
        <w:rPr>
          <w:noProof/>
          <w:lang w:eastAsia="pt-B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781135</wp:posOffset>
            </wp:positionV>
            <wp:extent cx="3541395" cy="3207385"/>
            <wp:effectExtent l="0" t="0" r="1905" b="0"/>
            <wp:wrapTopAndBottom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ego\AppData\Local\Microsoft\Windows\INetCache\Content.Word\2017-02-10_10-12-3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F5B" w:rsidRPr="00E27F5B">
        <w:t>Em Novo Banco de Dados</w:t>
      </w:r>
      <w:r w:rsidR="009B4ECF">
        <w:t xml:space="preserve">, digite um nome </w:t>
      </w:r>
      <w:r w:rsidR="00E27F5B">
        <w:t>banco de dados. Neste caso foi utilizado as configurações padrões do de configuração. Para</w:t>
      </w:r>
      <w:r w:rsidR="002B2B4E">
        <w:t xml:space="preserve"> criar o banco de dados c</w:t>
      </w:r>
      <w:r w:rsidR="00E27F5B">
        <w:t xml:space="preserve">lique em </w:t>
      </w:r>
      <w:r w:rsidR="00E27F5B" w:rsidRPr="002B2B4E">
        <w:rPr>
          <w:rStyle w:val="Refernciaseocaptulo"/>
        </w:rPr>
        <w:t>OK</w:t>
      </w:r>
      <w:r w:rsidR="00E27F5B">
        <w:t xml:space="preserve">; </w:t>
      </w:r>
      <w:r w:rsidR="007820D5">
        <w:t>do contrá</w:t>
      </w:r>
      <w:r w:rsidR="00E27F5B" w:rsidRPr="00E27F5B">
        <w:t xml:space="preserve">rio, </w:t>
      </w:r>
      <w:r w:rsidR="00775E81">
        <w:t xml:space="preserve">existem </w:t>
      </w:r>
      <w:r w:rsidR="00E27F5B">
        <w:t>etapas opcionais de confi</w:t>
      </w:r>
      <w:r w:rsidR="002B2B4E">
        <w:t xml:space="preserve">guração que podem ser esclarecidas no link disponibilizado pela Microsoft </w:t>
      </w:r>
      <w:hyperlink r:id="rId41" w:history="1">
        <w:r w:rsidR="002B2B4E" w:rsidRPr="002B2B4E">
          <w:rPr>
            <w:rStyle w:val="Hyperlink"/>
          </w:rPr>
          <w:t>Criar Um Banco de dados</w:t>
        </w:r>
      </w:hyperlink>
      <w:r w:rsidR="002B2B4E">
        <w:t xml:space="preserve"> </w:t>
      </w:r>
      <w:r w:rsidR="00E27F5B">
        <w:t xml:space="preserve">.  </w:t>
      </w:r>
    </w:p>
    <w:p w:rsidR="007410EC" w:rsidRDefault="007410EC" w:rsidP="00E27F5B">
      <w:pPr>
        <w:pStyle w:val="Corpodetexto"/>
        <w:ind w:left="0"/>
        <w:rPr>
          <w:rStyle w:val="CARACTERENEGRITO"/>
        </w:rPr>
      </w:pPr>
    </w:p>
    <w:p w:rsidR="00A00EF2" w:rsidRDefault="007408A5" w:rsidP="00E27F5B">
      <w:pPr>
        <w:pStyle w:val="Corpodetexto"/>
        <w:ind w:left="0"/>
        <w:rPr>
          <w:rStyle w:val="CARACTERENEGRITO"/>
        </w:rPr>
      </w:pPr>
      <w:r w:rsidRPr="007408A5">
        <w:rPr>
          <w:rStyle w:val="CARACTERENEGRITO"/>
          <w:lang w:val="pt-BR"/>
        </w:rPr>
        <w:t xml:space="preserve">Usando </w:t>
      </w:r>
      <w:proofErr w:type="spellStart"/>
      <w:r w:rsidRPr="007408A5">
        <w:rPr>
          <w:rStyle w:val="CARACTERENEGRITO"/>
          <w:lang w:val="pt-BR"/>
        </w:rPr>
        <w:t>Transact</w:t>
      </w:r>
      <w:proofErr w:type="spellEnd"/>
      <w:r w:rsidRPr="007408A5">
        <w:rPr>
          <w:rStyle w:val="CARACTERENEGRITO"/>
          <w:lang w:val="pt-BR"/>
        </w:rPr>
        <w:t>-SQL</w:t>
      </w:r>
    </w:p>
    <w:p w:rsidR="00A00EF2" w:rsidRDefault="00A00EF2" w:rsidP="008333DE">
      <w:pPr>
        <w:pStyle w:val="Numerada"/>
        <w:numPr>
          <w:ilvl w:val="0"/>
          <w:numId w:val="24"/>
        </w:numPr>
        <w:rPr>
          <w:rStyle w:val="CARACTERENEGRITO"/>
        </w:rPr>
      </w:pPr>
      <w:r w:rsidRPr="00A00EF2">
        <w:t>Conecte-se ao Mecanismo de Banco de Dados</w:t>
      </w:r>
      <w:r>
        <w:t xml:space="preserve"> conforme descrito no passo um do método de acesso pelo </w:t>
      </w:r>
      <w:r w:rsidRPr="00A00EF2">
        <w:rPr>
          <w:rStyle w:val="CARACTERENEGRITO"/>
        </w:rPr>
        <w:t>SQL Server 2014 Management Studio</w:t>
      </w:r>
      <w:r>
        <w:rPr>
          <w:rStyle w:val="CARACTERENEGRITO"/>
        </w:rPr>
        <w:t>.</w:t>
      </w:r>
    </w:p>
    <w:p w:rsidR="00FB338B" w:rsidRDefault="007410EC" w:rsidP="008333DE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7C24E65" wp14:editId="54466E67">
                <wp:simplePos x="0" y="0"/>
                <wp:positionH relativeFrom="column">
                  <wp:posOffset>424815</wp:posOffset>
                </wp:positionH>
                <wp:positionV relativeFrom="paragraph">
                  <wp:posOffset>3334385</wp:posOffset>
                </wp:positionV>
                <wp:extent cx="5281295" cy="320675"/>
                <wp:effectExtent l="0" t="0" r="0" b="3175"/>
                <wp:wrapTopAndBottom/>
                <wp:docPr id="290" name="Caixa de Tex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295" cy="320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365738" w:rsidRDefault="00B31371" w:rsidP="007410EC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4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Tela que exibe o editor para realização de consultas SQL.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7C24E65" id="Caixa de Texto 290" o:spid="_x0000_s1062" type="#_x0000_t202" style="position:absolute;left:0;text-align:left;margin-left:33.45pt;margin-top:262.55pt;width:415.85pt;height:25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" stroked="f">
                <v:textbox inset="0,0,0,0">
                  <w:txbxContent>
                    <w:p w:rsidR="00B31371" w:rsidRPr="00365738" w:rsidRDefault="00B31371" w:rsidP="007410EC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3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Tela que exibe o editor para realização de consultas SQL.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349A3" w:rsidRPr="00FB338B">
        <w:rPr>
          <w:noProof/>
          <w:lang w:eastAsia="pt-B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424815</wp:posOffset>
            </wp:positionH>
            <wp:positionV relativeFrom="paragraph">
              <wp:posOffset>283845</wp:posOffset>
            </wp:positionV>
            <wp:extent cx="5274310" cy="2994025"/>
            <wp:effectExtent l="0" t="0" r="254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ego\AppData\Local\Microsoft\Windows\INetCache\Content.Word\2017-02-10_10-34-4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EF2" w:rsidRPr="00A00EF2">
        <w:t>Na barra Padrão, clique em Nova Consulta.</w:t>
      </w:r>
      <w:r w:rsidR="00FB338B" w:rsidRPr="00FB338B">
        <w:t xml:space="preserve"> </w:t>
      </w:r>
    </w:p>
    <w:p w:rsidR="00A00EF2" w:rsidRDefault="00A00EF2" w:rsidP="00E27F5B">
      <w:pPr>
        <w:pStyle w:val="Corpodetexto"/>
        <w:ind w:left="0"/>
      </w:pPr>
    </w:p>
    <w:p w:rsidR="006E0E33" w:rsidRDefault="006E0E33" w:rsidP="00E27F5B">
      <w:pPr>
        <w:pStyle w:val="Corpodetexto"/>
        <w:ind w:left="0"/>
      </w:pPr>
    </w:p>
    <w:p w:rsidR="006E0E33" w:rsidRDefault="008F17B3" w:rsidP="008333DE">
      <w:pPr>
        <w:pStyle w:val="Numerada"/>
      </w:pPr>
      <w:r>
        <w:t xml:space="preserve">Copie o código SQL </w:t>
      </w:r>
      <w:r w:rsidR="00F777D9">
        <w:t>mostrado no exemplo 1</w:t>
      </w:r>
      <w:r>
        <w:t xml:space="preserve"> e cole na janela de consulta</w:t>
      </w:r>
      <w:r w:rsidR="00C33ABB">
        <w:t xml:space="preserve">. </w:t>
      </w:r>
      <w:r>
        <w:t xml:space="preserve"> Em seguida</w:t>
      </w:r>
      <w:r w:rsidR="00557E5F">
        <w:t>,</w:t>
      </w:r>
      <w:r>
        <w:t xml:space="preserve"> </w:t>
      </w:r>
      <w:r w:rsidR="00F97EBC" w:rsidRPr="00F97EBC">
        <w:t>clique em </w:t>
      </w:r>
      <w:r w:rsidR="00F97EBC" w:rsidRPr="00F777D9">
        <w:rPr>
          <w:rStyle w:val="Refernciaseocaptulo"/>
        </w:rPr>
        <w:t>Executar</w:t>
      </w:r>
      <w:r w:rsidR="00F777D9">
        <w:rPr>
          <w:rStyle w:val="Refernciaseocaptulo"/>
        </w:rPr>
        <w:t xml:space="preserve"> </w:t>
      </w:r>
      <w:r w:rsidR="00F777D9" w:rsidRPr="00F777D9">
        <w:rPr>
          <w:rStyle w:val="Refernciaseocaptulo"/>
          <w:b w:val="0"/>
        </w:rPr>
        <w:t>para criar o banco de dados</w:t>
      </w:r>
      <w:r>
        <w:rPr>
          <w:rStyle w:val="Refernciaseocaptulo"/>
        </w:rPr>
        <w:t xml:space="preserve"> </w:t>
      </w:r>
      <w:r w:rsidRPr="008F17B3">
        <w:rPr>
          <w:rStyle w:val="Refernciaseocaptulo"/>
          <w:b w:val="0"/>
        </w:rPr>
        <w:t>c</w:t>
      </w:r>
      <w:r w:rsidR="00F777D9" w:rsidRPr="008F17B3">
        <w:rPr>
          <w:rStyle w:val="Refernciaseocaptulo"/>
          <w:b w:val="0"/>
        </w:rPr>
        <w:t>onforme ilustrado pela figura</w:t>
      </w:r>
      <w:r w:rsidR="00F97EBC" w:rsidRPr="00F97EBC">
        <w:t>.</w:t>
      </w:r>
      <w:r w:rsidR="006E0E33">
        <w:t xml:space="preserve"> </w:t>
      </w:r>
    </w:p>
    <w:p w:rsidR="006E0E33" w:rsidRDefault="006738B3" w:rsidP="00E27F5B">
      <w:pPr>
        <w:pStyle w:val="Corpodetexto"/>
        <w:ind w:left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97EB75" wp14:editId="2630CF48">
                <wp:simplePos x="0" y="0"/>
                <wp:positionH relativeFrom="column">
                  <wp:posOffset>615950</wp:posOffset>
                </wp:positionH>
                <wp:positionV relativeFrom="paragraph">
                  <wp:posOffset>1119505</wp:posOffset>
                </wp:positionV>
                <wp:extent cx="5083175" cy="635"/>
                <wp:effectExtent l="0" t="0" r="3175" b="18415"/>
                <wp:wrapNone/>
                <wp:docPr id="293" name="Caixa de Tex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661746" w:rsidRDefault="00B31371" w:rsidP="006738B3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Exemplo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Exemplo \* ARABIC \s 1 </w:instrText>
                            </w:r>
                            <w:r w:rsidR="00FB2E8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Código para criação de um banco de dados no SQL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397EB75" id="Caixa de Texto 293" o:spid="_x0000_s1063" type="#_x0000_t202" style="position:absolute;margin-left:48.5pt;margin-top:88.15pt;width:400.25pt;height: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" stroked="f">
                <v:textbox style="mso-fit-shape-to-text:t" inset="0,0,0,0">
                  <w:txbxContent>
                    <w:p w:rsidR="00B31371" w:rsidRPr="00661746" w:rsidRDefault="00B31371" w:rsidP="006738B3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Exemplo </w:t>
                      </w:r>
                      <w:fldSimple w:instr=" STYLEREF 1 \s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noBreakHyphen/>
                      </w:r>
                      <w:fldSimple w:instr=" SEQ Exemplo \* ARABIC \s 1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Código para criação de um banco de dados no SQL Server</w:t>
                      </w:r>
                    </w:p>
                  </w:txbxContent>
                </v:textbox>
              </v:shape>
            </w:pict>
          </mc:Fallback>
        </mc:AlternateContent>
      </w:r>
      <w:r w:rsidR="006E0E3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6B90190D">
                <wp:simplePos x="0" y="0"/>
                <wp:positionH relativeFrom="margin">
                  <wp:align>center</wp:align>
                </wp:positionH>
                <wp:positionV relativeFrom="paragraph">
                  <wp:posOffset>147974</wp:posOffset>
                </wp:positionV>
                <wp:extent cx="5083791" cy="914400"/>
                <wp:effectExtent l="0" t="0" r="22225" b="19050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791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D5DCE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371" w:rsidRPr="006E0E33" w:rsidRDefault="00B31371" w:rsidP="006E0E33">
                            <w:pPr>
                              <w:pStyle w:val="CdigoFonte3"/>
                              <w:ind w:left="0"/>
                            </w:pPr>
                            <w:r w:rsidRPr="006E0E33">
                              <w:t>/</w:t>
                            </w:r>
                            <w:r>
                              <w:t>* Exemplo 3-1 - Comando SQL para criação do banco de dados</w:t>
                            </w:r>
                            <w:r w:rsidRPr="006E0E33">
                              <w:t>*/</w:t>
                            </w:r>
                          </w:p>
                          <w:p w:rsidR="00B31371" w:rsidRPr="00F97EBC" w:rsidRDefault="00B31371" w:rsidP="00F97EBC">
                            <w:pPr>
                              <w:pStyle w:val="CdigoFonte3"/>
                              <w:ind w:left="0"/>
                              <w:rPr>
                                <w:lang w:val="en-US"/>
                              </w:rPr>
                            </w:pPr>
                            <w:r w:rsidRPr="00F97EBC">
                              <w:rPr>
                                <w:lang w:val="en-US"/>
                              </w:rPr>
                              <w:t xml:space="preserve">USE master ;  </w:t>
                            </w:r>
                          </w:p>
                          <w:p w:rsidR="00B31371" w:rsidRPr="00F97EBC" w:rsidRDefault="00B31371" w:rsidP="00F97EBC">
                            <w:pPr>
                              <w:pStyle w:val="CdigoFonte3"/>
                              <w:ind w:left="0"/>
                              <w:rPr>
                                <w:lang w:val="en-US"/>
                              </w:rPr>
                            </w:pPr>
                            <w:r w:rsidRPr="00F97EBC">
                              <w:rPr>
                                <w:lang w:val="en-US"/>
                              </w:rPr>
                              <w:t xml:space="preserve">GO </w:t>
                            </w:r>
                          </w:p>
                          <w:p w:rsidR="00B31371" w:rsidRPr="00F97EBC" w:rsidRDefault="00B31371" w:rsidP="00F97EBC">
                            <w:pPr>
                              <w:pStyle w:val="CdigoFonte3"/>
                              <w:ind w:left="0"/>
                              <w:rPr>
                                <w:lang w:val="en-US"/>
                              </w:rPr>
                            </w:pPr>
                            <w:r w:rsidRPr="00F97EBC">
                              <w:rPr>
                                <w:lang w:val="en-US"/>
                              </w:rPr>
                              <w:t xml:space="preserve">CREATE DATABASE </w:t>
                            </w:r>
                            <w:proofErr w:type="spellStart"/>
                            <w:r w:rsidRPr="00F97EBC">
                              <w:rPr>
                                <w:lang w:val="en-US"/>
                              </w:rPr>
                              <w:t>MyDatabase</w:t>
                            </w:r>
                            <w:proofErr w:type="spellEnd"/>
                          </w:p>
                          <w:p w:rsidR="00B31371" w:rsidRPr="00F97EBC" w:rsidRDefault="00B31371" w:rsidP="00F97EBC">
                            <w:pPr>
                              <w:pStyle w:val="CdigoFonte3"/>
                              <w:ind w:left="0"/>
                            </w:pPr>
                            <w:r w:rsidRPr="00F97EBC">
                              <w:t>GO</w:t>
                            </w:r>
                          </w:p>
                          <w:p w:rsidR="00B31371" w:rsidRPr="006E0E33" w:rsidRDefault="00B31371" w:rsidP="006E0E33">
                            <w:pPr>
                              <w:pStyle w:val="CdigoFonte3"/>
                              <w:ind w:left="0"/>
                            </w:pPr>
                            <w:r w:rsidRPr="006E0E33">
                              <w:tab/>
                            </w:r>
                          </w:p>
                          <w:p w:rsidR="00B31371" w:rsidRPr="006E0E33" w:rsidRDefault="00B31371" w:rsidP="006E0E33"/>
                          <w:p w:rsidR="00B31371" w:rsidRDefault="00B31371" w:rsidP="006E0E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id="Caixa de Texto 29" o:spid="_x0000_s1064" type="#_x0000_t202" style="position:absolute;margin-left:0;margin-top:11.65pt;width:400.3pt;height:1in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" strokecolor="#d5dce4" strokeweight=".25pt">
                <v:textbox>
                  <w:txbxContent>
                    <w:p w:rsidR="00B31371" w:rsidRPr="006E0E33" w:rsidRDefault="00B31371" w:rsidP="006E0E33">
                      <w:pPr>
                        <w:pStyle w:val="CdigoFonte3"/>
                        <w:ind w:left="0"/>
                      </w:pPr>
                      <w:r w:rsidRPr="006E0E33">
                        <w:t>/</w:t>
                      </w:r>
                      <w:r>
                        <w:t>* Exemplo 3-1 - Comando SQL para criação do banco de dados</w:t>
                      </w:r>
                      <w:r w:rsidRPr="006E0E33">
                        <w:t>*/</w:t>
                      </w:r>
                    </w:p>
                    <w:p w:rsidR="00B31371" w:rsidRPr="00F97EBC" w:rsidRDefault="00B31371" w:rsidP="00F97EBC">
                      <w:pPr>
                        <w:pStyle w:val="CdigoFonte3"/>
                        <w:ind w:left="0"/>
                        <w:rPr>
                          <w:lang w:val="en-US"/>
                        </w:rPr>
                      </w:pPr>
                      <w:r w:rsidRPr="00F97EBC">
                        <w:rPr>
                          <w:lang w:val="en-US"/>
                        </w:rPr>
                        <w:t xml:space="preserve">USE master ;  </w:t>
                      </w:r>
                    </w:p>
                    <w:p w:rsidR="00B31371" w:rsidRPr="00F97EBC" w:rsidRDefault="00B31371" w:rsidP="00F97EBC">
                      <w:pPr>
                        <w:pStyle w:val="CdigoFonte3"/>
                        <w:ind w:left="0"/>
                        <w:rPr>
                          <w:lang w:val="en-US"/>
                        </w:rPr>
                      </w:pPr>
                      <w:r w:rsidRPr="00F97EBC">
                        <w:rPr>
                          <w:lang w:val="en-US"/>
                        </w:rPr>
                        <w:t xml:space="preserve">GO </w:t>
                      </w:r>
                    </w:p>
                    <w:p w:rsidR="00B31371" w:rsidRPr="00F97EBC" w:rsidRDefault="00B31371" w:rsidP="00F97EBC">
                      <w:pPr>
                        <w:pStyle w:val="CdigoFonte3"/>
                        <w:ind w:left="0"/>
                        <w:rPr>
                          <w:lang w:val="en-US"/>
                        </w:rPr>
                      </w:pPr>
                      <w:r w:rsidRPr="00F97EBC">
                        <w:rPr>
                          <w:lang w:val="en-US"/>
                        </w:rPr>
                        <w:t xml:space="preserve">CREATE DATABASE </w:t>
                      </w:r>
                      <w:proofErr w:type="spellStart"/>
                      <w:r w:rsidRPr="00F97EBC">
                        <w:rPr>
                          <w:lang w:val="en-US"/>
                        </w:rPr>
                        <w:t>MyDatabase</w:t>
                      </w:r>
                      <w:proofErr w:type="spellEnd"/>
                    </w:p>
                    <w:p w:rsidR="00B31371" w:rsidRPr="00F97EBC" w:rsidRDefault="00B31371" w:rsidP="00F97EBC">
                      <w:pPr>
                        <w:pStyle w:val="CdigoFonte3"/>
                        <w:ind w:left="0"/>
                      </w:pPr>
                      <w:r w:rsidRPr="00F97EBC">
                        <w:t>GO</w:t>
                      </w:r>
                    </w:p>
                    <w:p w:rsidR="00B31371" w:rsidRPr="006E0E33" w:rsidRDefault="00B31371" w:rsidP="006E0E33">
                      <w:pPr>
                        <w:pStyle w:val="CdigoFonte3"/>
                        <w:ind w:left="0"/>
                      </w:pPr>
                      <w:r w:rsidRPr="006E0E33">
                        <w:tab/>
                      </w:r>
                    </w:p>
                    <w:p w:rsidR="00B31371" w:rsidRPr="006E0E33" w:rsidRDefault="00B31371" w:rsidP="006E0E33"/>
                    <w:p w:rsidR="00B31371" w:rsidRDefault="00B31371" w:rsidP="006E0E33"/>
                  </w:txbxContent>
                </v:textbox>
                <w10:wrap anchorx="margin"/>
              </v:shape>
            </w:pict>
          </mc:Fallback>
        </mc:AlternateContent>
      </w:r>
    </w:p>
    <w:p w:rsidR="006E0E33" w:rsidRDefault="006E0E33" w:rsidP="00E27F5B">
      <w:pPr>
        <w:pStyle w:val="Corpodetexto"/>
        <w:ind w:left="0"/>
      </w:pPr>
    </w:p>
    <w:p w:rsidR="006E0E33" w:rsidRDefault="006E0E33" w:rsidP="00E27F5B">
      <w:pPr>
        <w:pStyle w:val="Corpodetexto"/>
        <w:ind w:left="0"/>
      </w:pPr>
    </w:p>
    <w:p w:rsidR="006E0E33" w:rsidRDefault="006E0E33" w:rsidP="00E27F5B">
      <w:pPr>
        <w:pStyle w:val="Corpodetexto"/>
        <w:ind w:left="0"/>
      </w:pPr>
    </w:p>
    <w:p w:rsidR="006E0E33" w:rsidRDefault="006E0E33" w:rsidP="00E27F5B">
      <w:pPr>
        <w:pStyle w:val="Corpodetexto"/>
        <w:ind w:left="0"/>
      </w:pPr>
    </w:p>
    <w:p w:rsidR="00A00EF2" w:rsidRPr="00A00EF2" w:rsidRDefault="00A00EF2" w:rsidP="00E27F5B">
      <w:pPr>
        <w:pStyle w:val="Corpodetexto"/>
        <w:ind w:left="0"/>
        <w:rPr>
          <w:rStyle w:val="CARACTERENEGRITO"/>
        </w:rPr>
      </w:pPr>
    </w:p>
    <w:p w:rsidR="00A00EF2" w:rsidRDefault="004C0454" w:rsidP="00E27F5B">
      <w:pPr>
        <w:pStyle w:val="Corpodetexto"/>
        <w:ind w:left="0"/>
        <w:rPr>
          <w:rStyle w:val="CARACTERENEGRITO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A6927C" wp14:editId="4F4E9030">
                <wp:simplePos x="0" y="0"/>
                <wp:positionH relativeFrom="margin">
                  <wp:align>right</wp:align>
                </wp:positionH>
                <wp:positionV relativeFrom="paragraph">
                  <wp:posOffset>3978502</wp:posOffset>
                </wp:positionV>
                <wp:extent cx="6332855" cy="635"/>
                <wp:effectExtent l="0" t="0" r="0" b="2540"/>
                <wp:wrapTopAndBottom/>
                <wp:docPr id="291" name="Caixa de Tex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1371" w:rsidRPr="0073752B" w:rsidRDefault="00B31371" w:rsidP="00F4542C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3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 w:rsidR="00525784"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 w:rsidR="00525784">
                              <w:rPr>
                                <w:noProof/>
                              </w:rPr>
                              <w:t>5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Código para Criação de um banco de dados.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6A6927C" id="Caixa de Texto 291" o:spid="_x0000_s1065" type="#_x0000_t202" style="position:absolute;margin-left:447.45pt;margin-top:313.25pt;width:498.65pt;height:.05pt;z-index:251792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" stroked="f">
                <v:textbox style="mso-fit-shape-to-text:t" inset="0,0,0,0">
                  <w:txbxContent>
                    <w:p w:rsidR="00B31371" w:rsidRPr="0073752B" w:rsidRDefault="00B31371" w:rsidP="00F4542C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 w:rsidR="00525784">
                          <w:rPr>
                            <w:noProof/>
                          </w:rPr>
                          <w:t>3</w:t>
                        </w:r>
                      </w:fldSimple>
                      <w:r w:rsidR="00525784">
                        <w:noBreakHyphen/>
                      </w:r>
                      <w:fldSimple w:instr=" SEQ Figura \* ARABIC \s 1 ">
                        <w:r w:rsidR="00525784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- Código para Criação de um banco de dados.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198840</wp:posOffset>
            </wp:positionV>
            <wp:extent cx="6332855" cy="3696661"/>
            <wp:effectExtent l="0" t="0" r="0" b="0"/>
            <wp:wrapTopAndBottom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ego\AppData\Local\Microsoft\Windows\INetCache\Content.Word\2017-02-10_11-08-0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6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0454" w:rsidRDefault="004C0454">
      <w:pPr>
        <w:rPr>
          <w:rStyle w:val="CARACTERENEGRITO"/>
          <w:rFonts w:ascii="Times New Roman" w:hAnsi="Times New Roman"/>
          <w:sz w:val="22"/>
          <w:lang w:val="x-none"/>
        </w:rPr>
      </w:pPr>
      <w:r>
        <w:rPr>
          <w:rStyle w:val="CARACTERENEGRITO"/>
        </w:rPr>
        <w:br w:type="page"/>
      </w:r>
    </w:p>
    <w:p w:rsidR="00A00EF2" w:rsidRDefault="00916DE5" w:rsidP="00916DE5">
      <w:pPr>
        <w:pStyle w:val="Ttulo1"/>
        <w:rPr>
          <w:rStyle w:val="CARACTERENEGRITO"/>
        </w:rPr>
      </w:pPr>
      <w:bookmarkStart w:id="19" w:name="_Toc475037589"/>
      <w:r>
        <w:rPr>
          <w:rStyle w:val="CARACTERENEGRITO"/>
        </w:rPr>
        <w:lastRenderedPageBreak/>
        <w:t xml:space="preserve">Criando um bloco Funcional no Master Tools Para realizar consulta e </w:t>
      </w:r>
      <w:r w:rsidR="00C8025A">
        <w:rPr>
          <w:rStyle w:val="CARACTERENEGRITO"/>
        </w:rPr>
        <w:t>escrita</w:t>
      </w:r>
      <w:r w:rsidR="005A3D8F">
        <w:rPr>
          <w:rStyle w:val="CARACTERENEGRITO"/>
        </w:rPr>
        <w:t xml:space="preserve"> em um</w:t>
      </w:r>
      <w:r>
        <w:rPr>
          <w:rStyle w:val="CARACTERENEGRITO"/>
        </w:rPr>
        <w:t xml:space="preserve"> banco</w:t>
      </w:r>
      <w:r w:rsidR="005A3D8F">
        <w:rPr>
          <w:rStyle w:val="CARACTERENEGRITO"/>
        </w:rPr>
        <w:t xml:space="preserve"> de dados SQL Server</w:t>
      </w:r>
      <w:bookmarkEnd w:id="19"/>
    </w:p>
    <w:p w:rsidR="0068035E" w:rsidRDefault="0068035E" w:rsidP="0068035E">
      <w:pPr>
        <w:pStyle w:val="Corpodetexto"/>
        <w:ind w:left="0"/>
      </w:pPr>
      <w:r>
        <w:t>Para o teste foi criado uma tabela de 3 colunas no banco de dados. O objetivo é mostrar a utilização dos 2 principais comandos do SQL (SELECT e INSERT)</w:t>
      </w:r>
      <w:r w:rsidR="0018135D">
        <w:t xml:space="preserve"> utilizando o bloco funcional MSSQL_CLIENT disponibilizado no Master Tools</w:t>
      </w:r>
      <w:r>
        <w:t>.</w:t>
      </w:r>
    </w:p>
    <w:p w:rsidR="0018135D" w:rsidRDefault="0018135D" w:rsidP="0068035E">
      <w:pPr>
        <w:pStyle w:val="Corpodetexto"/>
        <w:ind w:left="0"/>
      </w:pPr>
    </w:p>
    <w:p w:rsidR="0068035E" w:rsidRPr="00962D52" w:rsidRDefault="00962D52" w:rsidP="00D12943">
      <w:pPr>
        <w:pStyle w:val="Numerad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985BAC" wp14:editId="63017C5F">
                <wp:simplePos x="0" y="0"/>
                <wp:positionH relativeFrom="column">
                  <wp:posOffset>919891</wp:posOffset>
                </wp:positionH>
                <wp:positionV relativeFrom="paragraph">
                  <wp:posOffset>3198565</wp:posOffset>
                </wp:positionV>
                <wp:extent cx="4518660" cy="295910"/>
                <wp:effectExtent l="0" t="0" r="0" b="8890"/>
                <wp:wrapTopAndBottom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295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25784" w:rsidRPr="009900EB" w:rsidRDefault="00525784" w:rsidP="00525784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STYLEREF 1 \s </w:instrText>
                            </w:r>
                            <w:r w:rsidR="00FB2E8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noBreakHyphen/>
                            </w:r>
                            <w:r w:rsidR="00FB2E80">
                              <w:fldChar w:fldCharType="begin"/>
                            </w:r>
                            <w:r w:rsidR="00FB2E80">
                              <w:instrText xml:space="preserve"> SEQ Figura \* ARABIC \s 1 </w:instrText>
                            </w:r>
                            <w:r w:rsidR="00FB2E8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FB2E8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Criação de uma tabela no SQL Server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E4B5C11" id="Caixa de Texto 44" o:spid="_x0000_s1066" type="#_x0000_t202" style="position:absolute;left:0;text-align:left;margin-left:72.45pt;margin-top:251.85pt;width:355.8pt;height:23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" stroked="f">
                <v:textbox inset="0,0,0,0">
                  <w:txbxContent>
                    <w:p w:rsidR="00525784" w:rsidRPr="009900EB" w:rsidRDefault="00525784" w:rsidP="00525784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TYLEREF 1 \s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noBreakHyphen/>
                      </w:r>
                      <w:fldSimple w:instr=" SEQ Figura \* ARABIC \s 1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Criação de uma tabela no SQL Server 2014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803648" behindDoc="0" locked="0" layoutInCell="1" allowOverlap="1" wp14:anchorId="4B0D2CC4" wp14:editId="537B3664">
            <wp:simplePos x="0" y="0"/>
            <wp:positionH relativeFrom="margin">
              <wp:posOffset>1253490</wp:posOffset>
            </wp:positionH>
            <wp:positionV relativeFrom="paragraph">
              <wp:posOffset>397510</wp:posOffset>
            </wp:positionV>
            <wp:extent cx="4163695" cy="2722880"/>
            <wp:effectExtent l="0" t="0" r="8255" b="1270"/>
            <wp:wrapTopAndBottom/>
            <wp:docPr id="7" name="Imagem 7" descr="C:\Users\diego\AppData\Local\Microsoft\Windows\INetCache\Content.Word\2017-02-14_18-19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go\AppData\Local\Microsoft\Windows\INetCache\Content.Word\2017-02-14_18-19-5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35D">
        <w:t xml:space="preserve">Para criar a tabela, acesse o </w:t>
      </w:r>
      <w:r w:rsidR="0018135D" w:rsidRPr="0018135D">
        <w:rPr>
          <w:rStyle w:val="CARACTERENEGRITO"/>
        </w:rPr>
        <w:t>SQL Server 2014 Management Studio</w:t>
      </w:r>
      <w:r w:rsidR="0018135D">
        <w:rPr>
          <w:rStyle w:val="CARACTERENEGRITO"/>
        </w:rPr>
        <w:t xml:space="preserve"> &gt; Nova Consulta </w:t>
      </w:r>
      <w:r w:rsidR="0018135D" w:rsidRPr="00D12943">
        <w:rPr>
          <w:rStyle w:val="CARACTERENEGRITO"/>
          <w:b w:val="0"/>
        </w:rPr>
        <w:t>e digite o comando mostrado na figura</w:t>
      </w:r>
      <w:r w:rsidR="0018135D">
        <w:rPr>
          <w:rStyle w:val="CARACTERENEGRITO"/>
        </w:rPr>
        <w:t xml:space="preserve"> </w:t>
      </w:r>
      <w:r w:rsidR="0018135D">
        <w:rPr>
          <w:rStyle w:val="CARACTERENEGRITO"/>
        </w:rPr>
        <w:fldChar w:fldCharType="begin"/>
      </w:r>
      <w:r w:rsidR="0018135D">
        <w:rPr>
          <w:rStyle w:val="CARACTERENEGRITO"/>
        </w:rPr>
        <w:instrText xml:space="preserve"> REF _Ref474859929 \h </w:instrText>
      </w:r>
      <w:r w:rsidR="0018135D">
        <w:rPr>
          <w:rStyle w:val="CARACTERENEGRITO"/>
        </w:rPr>
      </w:r>
      <w:r w:rsidR="0018135D">
        <w:rPr>
          <w:rStyle w:val="CARACTERENEGRITO"/>
        </w:rPr>
        <w:fldChar w:fldCharType="separate"/>
      </w:r>
      <w:proofErr w:type="spellStart"/>
      <w:r w:rsidR="0018135D">
        <w:t>Figura</w:t>
      </w:r>
      <w:proofErr w:type="spellEnd"/>
      <w:r w:rsidR="0018135D">
        <w:t xml:space="preserve"> </w:t>
      </w:r>
      <w:r w:rsidR="0018135D">
        <w:rPr>
          <w:noProof/>
        </w:rPr>
        <w:t>4</w:t>
      </w:r>
      <w:r w:rsidR="0018135D">
        <w:noBreakHyphen/>
      </w:r>
      <w:r w:rsidR="0018135D">
        <w:rPr>
          <w:noProof/>
        </w:rPr>
        <w:t>1</w:t>
      </w:r>
      <w:r w:rsidR="0018135D">
        <w:t xml:space="preserve"> Criação de uma tabela no SQL Server 2014</w:t>
      </w:r>
      <w:r w:rsidR="0018135D">
        <w:rPr>
          <w:rStyle w:val="CARACTERENEGRITO"/>
        </w:rPr>
        <w:fldChar w:fldCharType="end"/>
      </w:r>
      <w:r w:rsidR="0018135D">
        <w:rPr>
          <w:rStyle w:val="CARACTERENEGRITO"/>
        </w:rPr>
        <w:t xml:space="preserve">. </w:t>
      </w:r>
    </w:p>
    <w:sectPr w:rsidR="0068035E" w:rsidRPr="00962D52" w:rsidSect="005451A8">
      <w:headerReference w:type="default" r:id="rId45"/>
      <w:pgSz w:w="11909" w:h="16834" w:code="9"/>
      <w:pgMar w:top="1134" w:right="964" w:bottom="1531" w:left="964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E80" w:rsidRDefault="00FB2E80">
      <w:r>
        <w:separator/>
      </w:r>
    </w:p>
  </w:endnote>
  <w:endnote w:type="continuationSeparator" w:id="0">
    <w:p w:rsidR="00FB2E80" w:rsidRDefault="00FB2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E80" w:rsidRDefault="00FB2E80">
      <w:r>
        <w:separator/>
      </w:r>
    </w:p>
  </w:footnote>
  <w:footnote w:type="continuationSeparator" w:id="0">
    <w:p w:rsidR="00FB2E80" w:rsidRDefault="00FB2E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371" w:rsidRDefault="00B31371" w:rsidP="008C415E">
    <w:pPr>
      <w:pStyle w:val="Cabealho"/>
    </w:pPr>
    <w:r>
      <w:tab/>
      <w:t xml:space="preserve">Manual de instalação do MSSQL </w:t>
    </w:r>
    <w:proofErr w:type="gramStart"/>
    <w:r>
      <w:t>server</w:t>
    </w:r>
    <w:proofErr w:type="gramEnd"/>
    <w:r>
      <w:t xml:space="preserve"> </w:t>
    </w:r>
    <w:r w:rsidR="00433B8A">
      <w:t>2020</w:t>
    </w:r>
  </w:p>
  <w:p w:rsidR="00433B8A" w:rsidRDefault="00433B8A" w:rsidP="008C415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589E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416CB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03CA0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2886B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68808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DC24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8666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80F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2F8C6C8"/>
    <w:lvl w:ilvl="0">
      <w:start w:val="1"/>
      <w:numFmt w:val="decimal"/>
      <w:pStyle w:val="Numerada"/>
      <w:lvlText w:val="%1."/>
      <w:lvlJc w:val="left"/>
      <w:pPr>
        <w:ind w:left="1352" w:hanging="360"/>
      </w:pPr>
    </w:lvl>
  </w:abstractNum>
  <w:abstractNum w:abstractNumId="9">
    <w:nsid w:val="0E7C7033"/>
    <w:multiLevelType w:val="multilevel"/>
    <w:tmpl w:val="03923E12"/>
    <w:lvl w:ilvl="0">
      <w:start w:val="1"/>
      <w:numFmt w:val="bullet"/>
      <w:pStyle w:val="ITEMNVEL2"/>
      <w:lvlText w:val=""/>
      <w:lvlJc w:val="left"/>
      <w:pPr>
        <w:ind w:left="2004" w:hanging="36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7285"/>
        </w:tabs>
        <w:ind w:left="72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8005"/>
        </w:tabs>
        <w:ind w:left="80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8725"/>
        </w:tabs>
        <w:ind w:left="8725" w:hanging="360"/>
      </w:pPr>
      <w:rPr>
        <w:rFonts w:ascii="Wingdings" w:hAnsi="Wingdings" w:hint="default"/>
      </w:rPr>
    </w:lvl>
  </w:abstractNum>
  <w:abstractNum w:abstractNumId="10">
    <w:nsid w:val="11B21BF7"/>
    <w:multiLevelType w:val="hybridMultilevel"/>
    <w:tmpl w:val="37C6159C"/>
    <w:lvl w:ilvl="0" w:tplc="0416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>
    <w:nsid w:val="16736158"/>
    <w:multiLevelType w:val="hybridMultilevel"/>
    <w:tmpl w:val="FBD6CC6E"/>
    <w:lvl w:ilvl="0" w:tplc="9990A394">
      <w:start w:val="1"/>
      <w:numFmt w:val="bullet"/>
      <w:pStyle w:val="Commarcadores"/>
      <w:lvlText w:val=""/>
      <w:lvlJc w:val="left"/>
      <w:pPr>
        <w:tabs>
          <w:tab w:val="num" w:pos="1381"/>
        </w:tabs>
        <w:ind w:left="1381" w:hanging="360"/>
      </w:pPr>
      <w:rPr>
        <w:rFonts w:ascii="Symbol" w:hAnsi="Symbol" w:cs="Symbol" w:hint="default"/>
        <w:color w:val="auto"/>
      </w:rPr>
    </w:lvl>
    <w:lvl w:ilvl="1" w:tplc="D8000882" w:tentative="1">
      <w:start w:val="1"/>
      <w:numFmt w:val="bullet"/>
      <w:lvlText w:val="o"/>
      <w:lvlJc w:val="left"/>
      <w:pPr>
        <w:tabs>
          <w:tab w:val="num" w:pos="2461"/>
        </w:tabs>
        <w:ind w:left="2461" w:hanging="360"/>
      </w:pPr>
      <w:rPr>
        <w:rFonts w:ascii="Courier New" w:hAnsi="Courier New" w:hint="default"/>
      </w:rPr>
    </w:lvl>
    <w:lvl w:ilvl="2" w:tplc="C2CEFF1C" w:tentative="1">
      <w:start w:val="1"/>
      <w:numFmt w:val="bullet"/>
      <w:lvlText w:val=""/>
      <w:lvlJc w:val="left"/>
      <w:pPr>
        <w:tabs>
          <w:tab w:val="num" w:pos="3181"/>
        </w:tabs>
        <w:ind w:left="3181" w:hanging="360"/>
      </w:pPr>
      <w:rPr>
        <w:rFonts w:ascii="Wingdings" w:hAnsi="Wingdings" w:hint="default"/>
      </w:rPr>
    </w:lvl>
    <w:lvl w:ilvl="3" w:tplc="6D7EE59E" w:tentative="1">
      <w:start w:val="1"/>
      <w:numFmt w:val="bullet"/>
      <w:lvlText w:val=""/>
      <w:lvlJc w:val="left"/>
      <w:pPr>
        <w:tabs>
          <w:tab w:val="num" w:pos="3901"/>
        </w:tabs>
        <w:ind w:left="3901" w:hanging="360"/>
      </w:pPr>
      <w:rPr>
        <w:rFonts w:ascii="Symbol" w:hAnsi="Symbol" w:hint="default"/>
      </w:rPr>
    </w:lvl>
    <w:lvl w:ilvl="4" w:tplc="84C60758" w:tentative="1">
      <w:start w:val="1"/>
      <w:numFmt w:val="bullet"/>
      <w:lvlText w:val="o"/>
      <w:lvlJc w:val="left"/>
      <w:pPr>
        <w:tabs>
          <w:tab w:val="num" w:pos="4621"/>
        </w:tabs>
        <w:ind w:left="4621" w:hanging="360"/>
      </w:pPr>
      <w:rPr>
        <w:rFonts w:ascii="Courier New" w:hAnsi="Courier New" w:hint="default"/>
      </w:rPr>
    </w:lvl>
    <w:lvl w:ilvl="5" w:tplc="1F16F2C0" w:tentative="1">
      <w:start w:val="1"/>
      <w:numFmt w:val="bullet"/>
      <w:lvlText w:val=""/>
      <w:lvlJc w:val="left"/>
      <w:pPr>
        <w:tabs>
          <w:tab w:val="num" w:pos="5341"/>
        </w:tabs>
        <w:ind w:left="5341" w:hanging="360"/>
      </w:pPr>
      <w:rPr>
        <w:rFonts w:ascii="Wingdings" w:hAnsi="Wingdings" w:hint="default"/>
      </w:rPr>
    </w:lvl>
    <w:lvl w:ilvl="6" w:tplc="60782F74" w:tentative="1">
      <w:start w:val="1"/>
      <w:numFmt w:val="bullet"/>
      <w:lvlText w:val=""/>
      <w:lvlJc w:val="left"/>
      <w:pPr>
        <w:tabs>
          <w:tab w:val="num" w:pos="6061"/>
        </w:tabs>
        <w:ind w:left="6061" w:hanging="360"/>
      </w:pPr>
      <w:rPr>
        <w:rFonts w:ascii="Symbol" w:hAnsi="Symbol" w:hint="default"/>
      </w:rPr>
    </w:lvl>
    <w:lvl w:ilvl="7" w:tplc="C3EE3D24" w:tentative="1">
      <w:start w:val="1"/>
      <w:numFmt w:val="bullet"/>
      <w:lvlText w:val="o"/>
      <w:lvlJc w:val="left"/>
      <w:pPr>
        <w:tabs>
          <w:tab w:val="num" w:pos="6781"/>
        </w:tabs>
        <w:ind w:left="6781" w:hanging="360"/>
      </w:pPr>
      <w:rPr>
        <w:rFonts w:ascii="Courier New" w:hAnsi="Courier New" w:hint="default"/>
      </w:rPr>
    </w:lvl>
    <w:lvl w:ilvl="8" w:tplc="17A0AB46" w:tentative="1">
      <w:start w:val="1"/>
      <w:numFmt w:val="bullet"/>
      <w:lvlText w:val=""/>
      <w:lvlJc w:val="left"/>
      <w:pPr>
        <w:tabs>
          <w:tab w:val="num" w:pos="7501"/>
        </w:tabs>
        <w:ind w:left="7501" w:hanging="360"/>
      </w:pPr>
      <w:rPr>
        <w:rFonts w:ascii="Wingdings" w:hAnsi="Wingdings" w:hint="default"/>
      </w:rPr>
    </w:lvl>
  </w:abstractNum>
  <w:abstractNum w:abstractNumId="12">
    <w:nsid w:val="1AF429F4"/>
    <w:multiLevelType w:val="hybridMultilevel"/>
    <w:tmpl w:val="47E489B2"/>
    <w:lvl w:ilvl="0" w:tplc="5EC66110">
      <w:start w:val="1"/>
      <w:numFmt w:val="bullet"/>
      <w:lvlText w:val=""/>
      <w:lvlJc w:val="left"/>
      <w:pPr>
        <w:tabs>
          <w:tab w:val="num" w:pos="1381"/>
        </w:tabs>
        <w:ind w:left="1381" w:hanging="360"/>
      </w:pPr>
      <w:rPr>
        <w:rFonts w:ascii="Symbol" w:hAnsi="Symbol" w:cs="Symbol" w:hint="default"/>
        <w:color w:val="auto"/>
      </w:rPr>
    </w:lvl>
    <w:lvl w:ilvl="1" w:tplc="199CE29C" w:tentative="1">
      <w:start w:val="1"/>
      <w:numFmt w:val="bullet"/>
      <w:lvlText w:val="o"/>
      <w:lvlJc w:val="left"/>
      <w:pPr>
        <w:tabs>
          <w:tab w:val="num" w:pos="2461"/>
        </w:tabs>
        <w:ind w:left="2461" w:hanging="360"/>
      </w:pPr>
      <w:rPr>
        <w:rFonts w:ascii="Courier New" w:hAnsi="Courier New" w:hint="default"/>
      </w:rPr>
    </w:lvl>
    <w:lvl w:ilvl="2" w:tplc="00540AEA" w:tentative="1">
      <w:start w:val="1"/>
      <w:numFmt w:val="bullet"/>
      <w:lvlText w:val=""/>
      <w:lvlJc w:val="left"/>
      <w:pPr>
        <w:tabs>
          <w:tab w:val="num" w:pos="3181"/>
        </w:tabs>
        <w:ind w:left="3181" w:hanging="360"/>
      </w:pPr>
      <w:rPr>
        <w:rFonts w:ascii="Wingdings" w:hAnsi="Wingdings" w:hint="default"/>
      </w:rPr>
    </w:lvl>
    <w:lvl w:ilvl="3" w:tplc="24A65F18" w:tentative="1">
      <w:start w:val="1"/>
      <w:numFmt w:val="bullet"/>
      <w:lvlText w:val=""/>
      <w:lvlJc w:val="left"/>
      <w:pPr>
        <w:tabs>
          <w:tab w:val="num" w:pos="3901"/>
        </w:tabs>
        <w:ind w:left="3901" w:hanging="360"/>
      </w:pPr>
      <w:rPr>
        <w:rFonts w:ascii="Symbol" w:hAnsi="Symbol" w:hint="default"/>
      </w:rPr>
    </w:lvl>
    <w:lvl w:ilvl="4" w:tplc="8F121B94" w:tentative="1">
      <w:start w:val="1"/>
      <w:numFmt w:val="bullet"/>
      <w:lvlText w:val="o"/>
      <w:lvlJc w:val="left"/>
      <w:pPr>
        <w:tabs>
          <w:tab w:val="num" w:pos="4621"/>
        </w:tabs>
        <w:ind w:left="4621" w:hanging="360"/>
      </w:pPr>
      <w:rPr>
        <w:rFonts w:ascii="Courier New" w:hAnsi="Courier New" w:hint="default"/>
      </w:rPr>
    </w:lvl>
    <w:lvl w:ilvl="5" w:tplc="7A7ED4C0" w:tentative="1">
      <w:start w:val="1"/>
      <w:numFmt w:val="bullet"/>
      <w:lvlText w:val=""/>
      <w:lvlJc w:val="left"/>
      <w:pPr>
        <w:tabs>
          <w:tab w:val="num" w:pos="5341"/>
        </w:tabs>
        <w:ind w:left="5341" w:hanging="360"/>
      </w:pPr>
      <w:rPr>
        <w:rFonts w:ascii="Wingdings" w:hAnsi="Wingdings" w:hint="default"/>
      </w:rPr>
    </w:lvl>
    <w:lvl w:ilvl="6" w:tplc="7F16D5C8" w:tentative="1">
      <w:start w:val="1"/>
      <w:numFmt w:val="bullet"/>
      <w:lvlText w:val=""/>
      <w:lvlJc w:val="left"/>
      <w:pPr>
        <w:tabs>
          <w:tab w:val="num" w:pos="6061"/>
        </w:tabs>
        <w:ind w:left="6061" w:hanging="360"/>
      </w:pPr>
      <w:rPr>
        <w:rFonts w:ascii="Symbol" w:hAnsi="Symbol" w:hint="default"/>
      </w:rPr>
    </w:lvl>
    <w:lvl w:ilvl="7" w:tplc="E2D2427A" w:tentative="1">
      <w:start w:val="1"/>
      <w:numFmt w:val="bullet"/>
      <w:lvlText w:val="o"/>
      <w:lvlJc w:val="left"/>
      <w:pPr>
        <w:tabs>
          <w:tab w:val="num" w:pos="6781"/>
        </w:tabs>
        <w:ind w:left="6781" w:hanging="360"/>
      </w:pPr>
      <w:rPr>
        <w:rFonts w:ascii="Courier New" w:hAnsi="Courier New" w:hint="default"/>
      </w:rPr>
    </w:lvl>
    <w:lvl w:ilvl="8" w:tplc="C2023C6C" w:tentative="1">
      <w:start w:val="1"/>
      <w:numFmt w:val="bullet"/>
      <w:lvlText w:val=""/>
      <w:lvlJc w:val="left"/>
      <w:pPr>
        <w:tabs>
          <w:tab w:val="num" w:pos="7501"/>
        </w:tabs>
        <w:ind w:left="7501" w:hanging="360"/>
      </w:pPr>
      <w:rPr>
        <w:rFonts w:ascii="Wingdings" w:hAnsi="Wingdings" w:hint="default"/>
      </w:rPr>
    </w:lvl>
  </w:abstractNum>
  <w:abstractNum w:abstractNumId="13">
    <w:nsid w:val="297B0FA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37961E6"/>
    <w:multiLevelType w:val="singleLevel"/>
    <w:tmpl w:val="180AC078"/>
    <w:lvl w:ilvl="0">
      <w:numFmt w:val="bullet"/>
      <w:lvlText w:val="-"/>
      <w:lvlJc w:val="left"/>
      <w:pPr>
        <w:tabs>
          <w:tab w:val="num" w:pos="1381"/>
        </w:tabs>
        <w:ind w:left="1381" w:hanging="360"/>
      </w:pPr>
      <w:rPr>
        <w:rFonts w:hint="default"/>
      </w:rPr>
    </w:lvl>
  </w:abstractNum>
  <w:abstractNum w:abstractNumId="15">
    <w:nsid w:val="3F5028E0"/>
    <w:multiLevelType w:val="hybridMultilevel"/>
    <w:tmpl w:val="85E042A8"/>
    <w:lvl w:ilvl="0" w:tplc="218C5896">
      <w:start w:val="1"/>
      <w:numFmt w:val="decimal"/>
      <w:pStyle w:val="RecuocomnmeroKnap"/>
      <w:lvlText w:val="%1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1" w:tplc="E7CE58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5CE4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AA55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C453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18635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1694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4DB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5693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A93F28"/>
    <w:multiLevelType w:val="singleLevel"/>
    <w:tmpl w:val="3C5E553A"/>
    <w:lvl w:ilvl="0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</w:rPr>
    </w:lvl>
  </w:abstractNum>
  <w:abstractNum w:abstractNumId="17">
    <w:nsid w:val="56A371D3"/>
    <w:multiLevelType w:val="hybridMultilevel"/>
    <w:tmpl w:val="00D43568"/>
    <w:lvl w:ilvl="0" w:tplc="81308612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554AE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D50F8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D628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36BF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EEE9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844F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B275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3A46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C73D2F"/>
    <w:multiLevelType w:val="hybridMultilevel"/>
    <w:tmpl w:val="5748BB1A"/>
    <w:lvl w:ilvl="0" w:tplc="165AE128">
      <w:start w:val="1"/>
      <w:numFmt w:val="bullet"/>
      <w:pStyle w:val="ITEMNVEL1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7"/>
  </w:num>
  <w:num w:numId="5">
    <w:abstractNumId w:val="16"/>
  </w:num>
  <w:num w:numId="6">
    <w:abstractNumId w:val="14"/>
  </w:num>
  <w:num w:numId="7">
    <w:abstractNumId w:val="9"/>
  </w:num>
  <w:num w:numId="8">
    <w:abstractNumId w:val="13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8"/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10"/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1" w:dllVersion="513" w:checkStyle="1"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ocumentProtection w:formatting="1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A2B"/>
    <w:rsid w:val="00000359"/>
    <w:rsid w:val="00001806"/>
    <w:rsid w:val="0000713E"/>
    <w:rsid w:val="00011BD0"/>
    <w:rsid w:val="0001573D"/>
    <w:rsid w:val="00015C2E"/>
    <w:rsid w:val="0001767B"/>
    <w:rsid w:val="00023A6C"/>
    <w:rsid w:val="000247C7"/>
    <w:rsid w:val="000253A2"/>
    <w:rsid w:val="00025EE2"/>
    <w:rsid w:val="00026189"/>
    <w:rsid w:val="00027FEC"/>
    <w:rsid w:val="00033DC5"/>
    <w:rsid w:val="00035F7D"/>
    <w:rsid w:val="00036CE1"/>
    <w:rsid w:val="00036E1B"/>
    <w:rsid w:val="0004027C"/>
    <w:rsid w:val="0004242B"/>
    <w:rsid w:val="000443C7"/>
    <w:rsid w:val="00044C6F"/>
    <w:rsid w:val="000508A4"/>
    <w:rsid w:val="00050B46"/>
    <w:rsid w:val="0005297C"/>
    <w:rsid w:val="00054C46"/>
    <w:rsid w:val="00060FD4"/>
    <w:rsid w:val="00065D50"/>
    <w:rsid w:val="0006654D"/>
    <w:rsid w:val="00067F06"/>
    <w:rsid w:val="000777BA"/>
    <w:rsid w:val="00080F59"/>
    <w:rsid w:val="00082231"/>
    <w:rsid w:val="00082880"/>
    <w:rsid w:val="000832EF"/>
    <w:rsid w:val="000850C8"/>
    <w:rsid w:val="000859EF"/>
    <w:rsid w:val="00091DEB"/>
    <w:rsid w:val="000930E0"/>
    <w:rsid w:val="00094D5F"/>
    <w:rsid w:val="0009528E"/>
    <w:rsid w:val="00095CD8"/>
    <w:rsid w:val="00096781"/>
    <w:rsid w:val="00097C59"/>
    <w:rsid w:val="000A2B1A"/>
    <w:rsid w:val="000A325B"/>
    <w:rsid w:val="000A4D8E"/>
    <w:rsid w:val="000A5940"/>
    <w:rsid w:val="000A6DE0"/>
    <w:rsid w:val="000B18E4"/>
    <w:rsid w:val="000B25D9"/>
    <w:rsid w:val="000B55C3"/>
    <w:rsid w:val="000C071E"/>
    <w:rsid w:val="000C0B85"/>
    <w:rsid w:val="000C1400"/>
    <w:rsid w:val="000C33E7"/>
    <w:rsid w:val="000C3CED"/>
    <w:rsid w:val="000C68A6"/>
    <w:rsid w:val="000C6E13"/>
    <w:rsid w:val="000C731E"/>
    <w:rsid w:val="000C782D"/>
    <w:rsid w:val="000D3191"/>
    <w:rsid w:val="000D31C0"/>
    <w:rsid w:val="000D3595"/>
    <w:rsid w:val="000D38E8"/>
    <w:rsid w:val="000E0C06"/>
    <w:rsid w:val="000F2271"/>
    <w:rsid w:val="0010407C"/>
    <w:rsid w:val="001056F1"/>
    <w:rsid w:val="00106E18"/>
    <w:rsid w:val="00106EDD"/>
    <w:rsid w:val="00111ED3"/>
    <w:rsid w:val="00113E71"/>
    <w:rsid w:val="00117E01"/>
    <w:rsid w:val="00123C58"/>
    <w:rsid w:val="00123DA3"/>
    <w:rsid w:val="0012538F"/>
    <w:rsid w:val="001258A4"/>
    <w:rsid w:val="00126FC6"/>
    <w:rsid w:val="00127033"/>
    <w:rsid w:val="00134C78"/>
    <w:rsid w:val="001367F1"/>
    <w:rsid w:val="001368D6"/>
    <w:rsid w:val="0013739D"/>
    <w:rsid w:val="00146563"/>
    <w:rsid w:val="001504A6"/>
    <w:rsid w:val="00152EC3"/>
    <w:rsid w:val="00153894"/>
    <w:rsid w:val="00154790"/>
    <w:rsid w:val="0015631D"/>
    <w:rsid w:val="00160E07"/>
    <w:rsid w:val="00162BBC"/>
    <w:rsid w:val="001643F1"/>
    <w:rsid w:val="00167025"/>
    <w:rsid w:val="00167722"/>
    <w:rsid w:val="00170468"/>
    <w:rsid w:val="001709D2"/>
    <w:rsid w:val="001713D2"/>
    <w:rsid w:val="0017377E"/>
    <w:rsid w:val="0017546A"/>
    <w:rsid w:val="00175BB0"/>
    <w:rsid w:val="001764FD"/>
    <w:rsid w:val="0018135D"/>
    <w:rsid w:val="00186FD6"/>
    <w:rsid w:val="001918CA"/>
    <w:rsid w:val="00192EE8"/>
    <w:rsid w:val="0019412F"/>
    <w:rsid w:val="00194A24"/>
    <w:rsid w:val="001A3238"/>
    <w:rsid w:val="001A4AF9"/>
    <w:rsid w:val="001B35C1"/>
    <w:rsid w:val="001B3B69"/>
    <w:rsid w:val="001B777C"/>
    <w:rsid w:val="001B7E04"/>
    <w:rsid w:val="001C36A3"/>
    <w:rsid w:val="001C5F5D"/>
    <w:rsid w:val="001D057A"/>
    <w:rsid w:val="001D31E0"/>
    <w:rsid w:val="001D525A"/>
    <w:rsid w:val="001D624F"/>
    <w:rsid w:val="001D6C6E"/>
    <w:rsid w:val="001E0645"/>
    <w:rsid w:val="001E1800"/>
    <w:rsid w:val="001E3307"/>
    <w:rsid w:val="001E3FA3"/>
    <w:rsid w:val="001E5D42"/>
    <w:rsid w:val="001E7BE2"/>
    <w:rsid w:val="001F0BF1"/>
    <w:rsid w:val="001F1E76"/>
    <w:rsid w:val="001F4B72"/>
    <w:rsid w:val="001F50C7"/>
    <w:rsid w:val="001F6331"/>
    <w:rsid w:val="001F6E64"/>
    <w:rsid w:val="00202596"/>
    <w:rsid w:val="00202634"/>
    <w:rsid w:val="00206FCF"/>
    <w:rsid w:val="0020783B"/>
    <w:rsid w:val="00214384"/>
    <w:rsid w:val="002148A1"/>
    <w:rsid w:val="00216C71"/>
    <w:rsid w:val="00217337"/>
    <w:rsid w:val="00223F44"/>
    <w:rsid w:val="002240BF"/>
    <w:rsid w:val="0022499F"/>
    <w:rsid w:val="002261AC"/>
    <w:rsid w:val="002338F0"/>
    <w:rsid w:val="002349C5"/>
    <w:rsid w:val="00237A2F"/>
    <w:rsid w:val="00237BCE"/>
    <w:rsid w:val="002418B4"/>
    <w:rsid w:val="002438A0"/>
    <w:rsid w:val="002558F5"/>
    <w:rsid w:val="00256F1C"/>
    <w:rsid w:val="002573A6"/>
    <w:rsid w:val="00257D08"/>
    <w:rsid w:val="00267FAD"/>
    <w:rsid w:val="00271078"/>
    <w:rsid w:val="002724B5"/>
    <w:rsid w:val="00274CEF"/>
    <w:rsid w:val="00274E75"/>
    <w:rsid w:val="002760B6"/>
    <w:rsid w:val="00282AE1"/>
    <w:rsid w:val="00282D3C"/>
    <w:rsid w:val="00283574"/>
    <w:rsid w:val="00283996"/>
    <w:rsid w:val="00284AA0"/>
    <w:rsid w:val="00287ED3"/>
    <w:rsid w:val="00292609"/>
    <w:rsid w:val="00292D0C"/>
    <w:rsid w:val="002977BA"/>
    <w:rsid w:val="002A2C3A"/>
    <w:rsid w:val="002A547B"/>
    <w:rsid w:val="002B2B4E"/>
    <w:rsid w:val="002B3586"/>
    <w:rsid w:val="002B3711"/>
    <w:rsid w:val="002B3DC6"/>
    <w:rsid w:val="002B3FB0"/>
    <w:rsid w:val="002B7E30"/>
    <w:rsid w:val="002C0FD6"/>
    <w:rsid w:val="002C4C96"/>
    <w:rsid w:val="002C609C"/>
    <w:rsid w:val="002D0339"/>
    <w:rsid w:val="002D0D7A"/>
    <w:rsid w:val="002D315E"/>
    <w:rsid w:val="002D5155"/>
    <w:rsid w:val="002D6585"/>
    <w:rsid w:val="002D694E"/>
    <w:rsid w:val="002E05D9"/>
    <w:rsid w:val="002E37A5"/>
    <w:rsid w:val="002E6493"/>
    <w:rsid w:val="002E7530"/>
    <w:rsid w:val="002E7A79"/>
    <w:rsid w:val="002F0F0C"/>
    <w:rsid w:val="002F4C4D"/>
    <w:rsid w:val="002F50F2"/>
    <w:rsid w:val="00301C1A"/>
    <w:rsid w:val="00302B13"/>
    <w:rsid w:val="003042BA"/>
    <w:rsid w:val="00307C68"/>
    <w:rsid w:val="003118B0"/>
    <w:rsid w:val="00313CEC"/>
    <w:rsid w:val="00313F92"/>
    <w:rsid w:val="0032588B"/>
    <w:rsid w:val="00325C3F"/>
    <w:rsid w:val="00330911"/>
    <w:rsid w:val="00330AB3"/>
    <w:rsid w:val="00333690"/>
    <w:rsid w:val="003338BC"/>
    <w:rsid w:val="003349B5"/>
    <w:rsid w:val="00334F6F"/>
    <w:rsid w:val="003366BE"/>
    <w:rsid w:val="00337DDC"/>
    <w:rsid w:val="00340551"/>
    <w:rsid w:val="0034069E"/>
    <w:rsid w:val="00343AE7"/>
    <w:rsid w:val="00351F51"/>
    <w:rsid w:val="00351F8D"/>
    <w:rsid w:val="00357490"/>
    <w:rsid w:val="00362D5D"/>
    <w:rsid w:val="0036340E"/>
    <w:rsid w:val="0036445C"/>
    <w:rsid w:val="003660FF"/>
    <w:rsid w:val="003662A4"/>
    <w:rsid w:val="003712EA"/>
    <w:rsid w:val="00371717"/>
    <w:rsid w:val="003722E8"/>
    <w:rsid w:val="00374432"/>
    <w:rsid w:val="003805D4"/>
    <w:rsid w:val="003806D3"/>
    <w:rsid w:val="003862EF"/>
    <w:rsid w:val="00391EF0"/>
    <w:rsid w:val="003928A2"/>
    <w:rsid w:val="00392B33"/>
    <w:rsid w:val="00393ED8"/>
    <w:rsid w:val="003950B8"/>
    <w:rsid w:val="00395331"/>
    <w:rsid w:val="003959E3"/>
    <w:rsid w:val="00395E70"/>
    <w:rsid w:val="003964C7"/>
    <w:rsid w:val="003A1DAB"/>
    <w:rsid w:val="003A2F2C"/>
    <w:rsid w:val="003B3831"/>
    <w:rsid w:val="003C0150"/>
    <w:rsid w:val="003C4313"/>
    <w:rsid w:val="003C583B"/>
    <w:rsid w:val="003C5DE3"/>
    <w:rsid w:val="003C6864"/>
    <w:rsid w:val="003D2835"/>
    <w:rsid w:val="003D669A"/>
    <w:rsid w:val="003D6EEF"/>
    <w:rsid w:val="003D72B9"/>
    <w:rsid w:val="003D7A98"/>
    <w:rsid w:val="003E0BE8"/>
    <w:rsid w:val="003E4306"/>
    <w:rsid w:val="003E6213"/>
    <w:rsid w:val="003E79F1"/>
    <w:rsid w:val="003E7D99"/>
    <w:rsid w:val="003F0063"/>
    <w:rsid w:val="003F1087"/>
    <w:rsid w:val="003F4117"/>
    <w:rsid w:val="003F68DE"/>
    <w:rsid w:val="00400580"/>
    <w:rsid w:val="0040192C"/>
    <w:rsid w:val="004053F7"/>
    <w:rsid w:val="0040743F"/>
    <w:rsid w:val="00407D42"/>
    <w:rsid w:val="004115FD"/>
    <w:rsid w:val="004118D9"/>
    <w:rsid w:val="00415C54"/>
    <w:rsid w:val="0041654C"/>
    <w:rsid w:val="0041694A"/>
    <w:rsid w:val="00417E3D"/>
    <w:rsid w:val="00420100"/>
    <w:rsid w:val="00421AA1"/>
    <w:rsid w:val="00424150"/>
    <w:rsid w:val="004277AA"/>
    <w:rsid w:val="004301D1"/>
    <w:rsid w:val="00430FA9"/>
    <w:rsid w:val="00431F55"/>
    <w:rsid w:val="00433B8A"/>
    <w:rsid w:val="00436FA3"/>
    <w:rsid w:val="00445299"/>
    <w:rsid w:val="00446F9B"/>
    <w:rsid w:val="004478E2"/>
    <w:rsid w:val="0045516F"/>
    <w:rsid w:val="0046095F"/>
    <w:rsid w:val="00460A6B"/>
    <w:rsid w:val="00460DBB"/>
    <w:rsid w:val="00462E59"/>
    <w:rsid w:val="004661F6"/>
    <w:rsid w:val="004677CC"/>
    <w:rsid w:val="00471539"/>
    <w:rsid w:val="0047372C"/>
    <w:rsid w:val="00473AF0"/>
    <w:rsid w:val="00475019"/>
    <w:rsid w:val="0047661F"/>
    <w:rsid w:val="00476A46"/>
    <w:rsid w:val="00476E2F"/>
    <w:rsid w:val="0048222E"/>
    <w:rsid w:val="0049546B"/>
    <w:rsid w:val="0049721D"/>
    <w:rsid w:val="00497822"/>
    <w:rsid w:val="00497A04"/>
    <w:rsid w:val="004A32A5"/>
    <w:rsid w:val="004A444B"/>
    <w:rsid w:val="004A54A2"/>
    <w:rsid w:val="004A6038"/>
    <w:rsid w:val="004A7983"/>
    <w:rsid w:val="004B006F"/>
    <w:rsid w:val="004C0454"/>
    <w:rsid w:val="004C3C78"/>
    <w:rsid w:val="004C56D4"/>
    <w:rsid w:val="004D2972"/>
    <w:rsid w:val="004E0712"/>
    <w:rsid w:val="004E1FE7"/>
    <w:rsid w:val="004E2249"/>
    <w:rsid w:val="004E75EE"/>
    <w:rsid w:val="004E7FCA"/>
    <w:rsid w:val="004F101F"/>
    <w:rsid w:val="004F1128"/>
    <w:rsid w:val="004F1B88"/>
    <w:rsid w:val="004F2536"/>
    <w:rsid w:val="004F261B"/>
    <w:rsid w:val="004F47E7"/>
    <w:rsid w:val="004F5359"/>
    <w:rsid w:val="004F6709"/>
    <w:rsid w:val="005043F1"/>
    <w:rsid w:val="005045A4"/>
    <w:rsid w:val="005075D2"/>
    <w:rsid w:val="00513B6F"/>
    <w:rsid w:val="00515CCF"/>
    <w:rsid w:val="00515CD9"/>
    <w:rsid w:val="005202D7"/>
    <w:rsid w:val="005204B3"/>
    <w:rsid w:val="005208F9"/>
    <w:rsid w:val="00522705"/>
    <w:rsid w:val="00525784"/>
    <w:rsid w:val="00532522"/>
    <w:rsid w:val="00533294"/>
    <w:rsid w:val="00533422"/>
    <w:rsid w:val="00534542"/>
    <w:rsid w:val="00536699"/>
    <w:rsid w:val="00540A68"/>
    <w:rsid w:val="00541BCD"/>
    <w:rsid w:val="00543C09"/>
    <w:rsid w:val="005451A8"/>
    <w:rsid w:val="00546B45"/>
    <w:rsid w:val="00547406"/>
    <w:rsid w:val="00547A8C"/>
    <w:rsid w:val="00547CA7"/>
    <w:rsid w:val="00551B15"/>
    <w:rsid w:val="005524BF"/>
    <w:rsid w:val="00552DF4"/>
    <w:rsid w:val="00553F84"/>
    <w:rsid w:val="005560EF"/>
    <w:rsid w:val="00557867"/>
    <w:rsid w:val="00557E5F"/>
    <w:rsid w:val="005627D7"/>
    <w:rsid w:val="00562D54"/>
    <w:rsid w:val="005674CE"/>
    <w:rsid w:val="00567FBC"/>
    <w:rsid w:val="00570A53"/>
    <w:rsid w:val="0057228D"/>
    <w:rsid w:val="00573D95"/>
    <w:rsid w:val="00575C87"/>
    <w:rsid w:val="00577735"/>
    <w:rsid w:val="00580588"/>
    <w:rsid w:val="00582512"/>
    <w:rsid w:val="00582918"/>
    <w:rsid w:val="00585D14"/>
    <w:rsid w:val="00590AAB"/>
    <w:rsid w:val="0059256B"/>
    <w:rsid w:val="00592F5A"/>
    <w:rsid w:val="00593EA1"/>
    <w:rsid w:val="00595A0A"/>
    <w:rsid w:val="00595A60"/>
    <w:rsid w:val="005A3D8F"/>
    <w:rsid w:val="005A4574"/>
    <w:rsid w:val="005B1989"/>
    <w:rsid w:val="005B45AC"/>
    <w:rsid w:val="005B51A5"/>
    <w:rsid w:val="005C06E1"/>
    <w:rsid w:val="005C35AB"/>
    <w:rsid w:val="005C4378"/>
    <w:rsid w:val="005C5943"/>
    <w:rsid w:val="005D1384"/>
    <w:rsid w:val="005D15BE"/>
    <w:rsid w:val="005D2F94"/>
    <w:rsid w:val="005D46C1"/>
    <w:rsid w:val="005E22EF"/>
    <w:rsid w:val="005E383D"/>
    <w:rsid w:val="005E3A2A"/>
    <w:rsid w:val="005E3B3A"/>
    <w:rsid w:val="005E481F"/>
    <w:rsid w:val="005F2119"/>
    <w:rsid w:val="005F2927"/>
    <w:rsid w:val="005F4374"/>
    <w:rsid w:val="00600140"/>
    <w:rsid w:val="00601468"/>
    <w:rsid w:val="00603497"/>
    <w:rsid w:val="006038C6"/>
    <w:rsid w:val="00604E5A"/>
    <w:rsid w:val="00605344"/>
    <w:rsid w:val="00605BF3"/>
    <w:rsid w:val="00617668"/>
    <w:rsid w:val="00617CA8"/>
    <w:rsid w:val="006229B3"/>
    <w:rsid w:val="00622AC5"/>
    <w:rsid w:val="006247DB"/>
    <w:rsid w:val="00630505"/>
    <w:rsid w:val="006338BA"/>
    <w:rsid w:val="006378DF"/>
    <w:rsid w:val="006409EE"/>
    <w:rsid w:val="006438DB"/>
    <w:rsid w:val="006456C4"/>
    <w:rsid w:val="00646837"/>
    <w:rsid w:val="00646B41"/>
    <w:rsid w:val="0065413B"/>
    <w:rsid w:val="0066242C"/>
    <w:rsid w:val="006634C9"/>
    <w:rsid w:val="006654A1"/>
    <w:rsid w:val="00667F90"/>
    <w:rsid w:val="006700DB"/>
    <w:rsid w:val="00670158"/>
    <w:rsid w:val="00673696"/>
    <w:rsid w:val="006738B3"/>
    <w:rsid w:val="00673C48"/>
    <w:rsid w:val="00675B76"/>
    <w:rsid w:val="00675C0D"/>
    <w:rsid w:val="006760A7"/>
    <w:rsid w:val="00677011"/>
    <w:rsid w:val="00677EC7"/>
    <w:rsid w:val="0068035E"/>
    <w:rsid w:val="0068174E"/>
    <w:rsid w:val="006837AD"/>
    <w:rsid w:val="0068721A"/>
    <w:rsid w:val="00687D23"/>
    <w:rsid w:val="006907D9"/>
    <w:rsid w:val="006916D1"/>
    <w:rsid w:val="00692F14"/>
    <w:rsid w:val="00693BB7"/>
    <w:rsid w:val="0069625F"/>
    <w:rsid w:val="006979BE"/>
    <w:rsid w:val="006A08B9"/>
    <w:rsid w:val="006A1335"/>
    <w:rsid w:val="006A29A6"/>
    <w:rsid w:val="006A4082"/>
    <w:rsid w:val="006A695A"/>
    <w:rsid w:val="006B07A3"/>
    <w:rsid w:val="006C0A93"/>
    <w:rsid w:val="006C6A24"/>
    <w:rsid w:val="006C6D12"/>
    <w:rsid w:val="006D26E8"/>
    <w:rsid w:val="006D3EF1"/>
    <w:rsid w:val="006D6C67"/>
    <w:rsid w:val="006E0E33"/>
    <w:rsid w:val="006E5F42"/>
    <w:rsid w:val="006E7077"/>
    <w:rsid w:val="006E76DB"/>
    <w:rsid w:val="006E7ECE"/>
    <w:rsid w:val="006F0A9C"/>
    <w:rsid w:val="006F0FBB"/>
    <w:rsid w:val="006F426B"/>
    <w:rsid w:val="006F4C12"/>
    <w:rsid w:val="007025AB"/>
    <w:rsid w:val="0070504F"/>
    <w:rsid w:val="00710839"/>
    <w:rsid w:val="007121F6"/>
    <w:rsid w:val="00712BAF"/>
    <w:rsid w:val="0071442D"/>
    <w:rsid w:val="00714DBD"/>
    <w:rsid w:val="00717311"/>
    <w:rsid w:val="007177A0"/>
    <w:rsid w:val="00720016"/>
    <w:rsid w:val="007238F9"/>
    <w:rsid w:val="00730F44"/>
    <w:rsid w:val="00731605"/>
    <w:rsid w:val="00731674"/>
    <w:rsid w:val="00733E9E"/>
    <w:rsid w:val="007360D5"/>
    <w:rsid w:val="007408A5"/>
    <w:rsid w:val="007410EC"/>
    <w:rsid w:val="00742851"/>
    <w:rsid w:val="007469AE"/>
    <w:rsid w:val="00746E83"/>
    <w:rsid w:val="0075054F"/>
    <w:rsid w:val="00750BA6"/>
    <w:rsid w:val="00751DE8"/>
    <w:rsid w:val="00753589"/>
    <w:rsid w:val="00757278"/>
    <w:rsid w:val="00760086"/>
    <w:rsid w:val="0076534D"/>
    <w:rsid w:val="007710F3"/>
    <w:rsid w:val="0077408D"/>
    <w:rsid w:val="00775E81"/>
    <w:rsid w:val="0077607E"/>
    <w:rsid w:val="007769F3"/>
    <w:rsid w:val="00777205"/>
    <w:rsid w:val="007820D5"/>
    <w:rsid w:val="00782A5D"/>
    <w:rsid w:val="0078360F"/>
    <w:rsid w:val="00784823"/>
    <w:rsid w:val="00784960"/>
    <w:rsid w:val="00786182"/>
    <w:rsid w:val="00795EDD"/>
    <w:rsid w:val="007968DC"/>
    <w:rsid w:val="00796DEA"/>
    <w:rsid w:val="007A2DA2"/>
    <w:rsid w:val="007A36CC"/>
    <w:rsid w:val="007A3876"/>
    <w:rsid w:val="007B0712"/>
    <w:rsid w:val="007C0585"/>
    <w:rsid w:val="007C1B69"/>
    <w:rsid w:val="007C3391"/>
    <w:rsid w:val="007C4A7D"/>
    <w:rsid w:val="007C4CEC"/>
    <w:rsid w:val="007C721E"/>
    <w:rsid w:val="007C7538"/>
    <w:rsid w:val="007C7952"/>
    <w:rsid w:val="007D00B5"/>
    <w:rsid w:val="007D3EEA"/>
    <w:rsid w:val="007D3F11"/>
    <w:rsid w:val="007D66E0"/>
    <w:rsid w:val="007D738C"/>
    <w:rsid w:val="007D7448"/>
    <w:rsid w:val="007E0C7D"/>
    <w:rsid w:val="007E3A06"/>
    <w:rsid w:val="007E4C9C"/>
    <w:rsid w:val="007E59FF"/>
    <w:rsid w:val="007F2477"/>
    <w:rsid w:val="007F3EC1"/>
    <w:rsid w:val="007F465F"/>
    <w:rsid w:val="007F7BCE"/>
    <w:rsid w:val="00802199"/>
    <w:rsid w:val="00803C9A"/>
    <w:rsid w:val="00803D06"/>
    <w:rsid w:val="008103A4"/>
    <w:rsid w:val="008106E8"/>
    <w:rsid w:val="008126B7"/>
    <w:rsid w:val="00812F6A"/>
    <w:rsid w:val="00815743"/>
    <w:rsid w:val="00816393"/>
    <w:rsid w:val="00817817"/>
    <w:rsid w:val="00820533"/>
    <w:rsid w:val="00821E7F"/>
    <w:rsid w:val="00823060"/>
    <w:rsid w:val="00824957"/>
    <w:rsid w:val="008257A0"/>
    <w:rsid w:val="00826714"/>
    <w:rsid w:val="00830E2F"/>
    <w:rsid w:val="00831A1F"/>
    <w:rsid w:val="0083282E"/>
    <w:rsid w:val="008333DE"/>
    <w:rsid w:val="0083395B"/>
    <w:rsid w:val="00835F2D"/>
    <w:rsid w:val="00842762"/>
    <w:rsid w:val="00844062"/>
    <w:rsid w:val="008450B2"/>
    <w:rsid w:val="00846A02"/>
    <w:rsid w:val="00851AE2"/>
    <w:rsid w:val="00854986"/>
    <w:rsid w:val="00857460"/>
    <w:rsid w:val="0086109E"/>
    <w:rsid w:val="0086767F"/>
    <w:rsid w:val="00872354"/>
    <w:rsid w:val="0087633C"/>
    <w:rsid w:val="00877F10"/>
    <w:rsid w:val="00880F3C"/>
    <w:rsid w:val="008833D9"/>
    <w:rsid w:val="00884C94"/>
    <w:rsid w:val="00890246"/>
    <w:rsid w:val="00892BC7"/>
    <w:rsid w:val="008930BD"/>
    <w:rsid w:val="00896C0E"/>
    <w:rsid w:val="00897598"/>
    <w:rsid w:val="008A0CFB"/>
    <w:rsid w:val="008A123E"/>
    <w:rsid w:val="008A37C7"/>
    <w:rsid w:val="008A5E6A"/>
    <w:rsid w:val="008A608F"/>
    <w:rsid w:val="008B6006"/>
    <w:rsid w:val="008C0038"/>
    <w:rsid w:val="008C208E"/>
    <w:rsid w:val="008C323A"/>
    <w:rsid w:val="008C415E"/>
    <w:rsid w:val="008C6F71"/>
    <w:rsid w:val="008D1539"/>
    <w:rsid w:val="008D3786"/>
    <w:rsid w:val="008D4CFD"/>
    <w:rsid w:val="008D53C0"/>
    <w:rsid w:val="008D72AB"/>
    <w:rsid w:val="008D7409"/>
    <w:rsid w:val="008E0A33"/>
    <w:rsid w:val="008E2A13"/>
    <w:rsid w:val="008E5F3A"/>
    <w:rsid w:val="008F0FF3"/>
    <w:rsid w:val="008F17B3"/>
    <w:rsid w:val="008F3275"/>
    <w:rsid w:val="008F3C25"/>
    <w:rsid w:val="008F6342"/>
    <w:rsid w:val="009017D4"/>
    <w:rsid w:val="009032B1"/>
    <w:rsid w:val="009046C2"/>
    <w:rsid w:val="009078C1"/>
    <w:rsid w:val="009106BE"/>
    <w:rsid w:val="00912B82"/>
    <w:rsid w:val="00913E0F"/>
    <w:rsid w:val="00916DE5"/>
    <w:rsid w:val="00917071"/>
    <w:rsid w:val="00921A9A"/>
    <w:rsid w:val="00923424"/>
    <w:rsid w:val="00924BC2"/>
    <w:rsid w:val="00927CF7"/>
    <w:rsid w:val="0093237D"/>
    <w:rsid w:val="00935AB8"/>
    <w:rsid w:val="00940623"/>
    <w:rsid w:val="00941428"/>
    <w:rsid w:val="00943AB8"/>
    <w:rsid w:val="009442F7"/>
    <w:rsid w:val="009451BC"/>
    <w:rsid w:val="009475B7"/>
    <w:rsid w:val="00954CFC"/>
    <w:rsid w:val="009559B1"/>
    <w:rsid w:val="00955C50"/>
    <w:rsid w:val="00957730"/>
    <w:rsid w:val="00961D29"/>
    <w:rsid w:val="00962883"/>
    <w:rsid w:val="00962D52"/>
    <w:rsid w:val="00967505"/>
    <w:rsid w:val="0096766E"/>
    <w:rsid w:val="00971CBF"/>
    <w:rsid w:val="009722F7"/>
    <w:rsid w:val="00975AB7"/>
    <w:rsid w:val="00976E0F"/>
    <w:rsid w:val="00977D76"/>
    <w:rsid w:val="00977FCD"/>
    <w:rsid w:val="00980A2C"/>
    <w:rsid w:val="00980D99"/>
    <w:rsid w:val="009815ED"/>
    <w:rsid w:val="009854F0"/>
    <w:rsid w:val="00987138"/>
    <w:rsid w:val="0099053B"/>
    <w:rsid w:val="00990594"/>
    <w:rsid w:val="00991988"/>
    <w:rsid w:val="00993E9D"/>
    <w:rsid w:val="00994444"/>
    <w:rsid w:val="009A0471"/>
    <w:rsid w:val="009A08E3"/>
    <w:rsid w:val="009A1B4E"/>
    <w:rsid w:val="009A27B8"/>
    <w:rsid w:val="009A3790"/>
    <w:rsid w:val="009A4747"/>
    <w:rsid w:val="009A4E03"/>
    <w:rsid w:val="009A4F8F"/>
    <w:rsid w:val="009B4ECF"/>
    <w:rsid w:val="009B5BBC"/>
    <w:rsid w:val="009C2733"/>
    <w:rsid w:val="009C2E91"/>
    <w:rsid w:val="009C6717"/>
    <w:rsid w:val="009C6BCD"/>
    <w:rsid w:val="009D125E"/>
    <w:rsid w:val="009D2B03"/>
    <w:rsid w:val="009D2FB9"/>
    <w:rsid w:val="009D5DC1"/>
    <w:rsid w:val="009D614A"/>
    <w:rsid w:val="009E01FE"/>
    <w:rsid w:val="009E672F"/>
    <w:rsid w:val="009F0123"/>
    <w:rsid w:val="009F3A3F"/>
    <w:rsid w:val="009F5E30"/>
    <w:rsid w:val="009F7A94"/>
    <w:rsid w:val="00A00EF2"/>
    <w:rsid w:val="00A01308"/>
    <w:rsid w:val="00A01715"/>
    <w:rsid w:val="00A02FB2"/>
    <w:rsid w:val="00A06F9F"/>
    <w:rsid w:val="00A10D25"/>
    <w:rsid w:val="00A1273C"/>
    <w:rsid w:val="00A20A99"/>
    <w:rsid w:val="00A210F1"/>
    <w:rsid w:val="00A2173D"/>
    <w:rsid w:val="00A21F80"/>
    <w:rsid w:val="00A22730"/>
    <w:rsid w:val="00A2344D"/>
    <w:rsid w:val="00A24455"/>
    <w:rsid w:val="00A27212"/>
    <w:rsid w:val="00A27686"/>
    <w:rsid w:val="00A32DE0"/>
    <w:rsid w:val="00A349A3"/>
    <w:rsid w:val="00A34C81"/>
    <w:rsid w:val="00A373D8"/>
    <w:rsid w:val="00A37C56"/>
    <w:rsid w:val="00A43E6D"/>
    <w:rsid w:val="00A44111"/>
    <w:rsid w:val="00A4459F"/>
    <w:rsid w:val="00A5000A"/>
    <w:rsid w:val="00A50418"/>
    <w:rsid w:val="00A50A3C"/>
    <w:rsid w:val="00A51367"/>
    <w:rsid w:val="00A55AA8"/>
    <w:rsid w:val="00A56AAA"/>
    <w:rsid w:val="00A57D8B"/>
    <w:rsid w:val="00A60E25"/>
    <w:rsid w:val="00A620CA"/>
    <w:rsid w:val="00A653B5"/>
    <w:rsid w:val="00A657E6"/>
    <w:rsid w:val="00A67AA1"/>
    <w:rsid w:val="00A67AEE"/>
    <w:rsid w:val="00A707CF"/>
    <w:rsid w:val="00A72667"/>
    <w:rsid w:val="00A7374A"/>
    <w:rsid w:val="00A74407"/>
    <w:rsid w:val="00A75932"/>
    <w:rsid w:val="00A76AAC"/>
    <w:rsid w:val="00A843D8"/>
    <w:rsid w:val="00A84AEE"/>
    <w:rsid w:val="00A856C0"/>
    <w:rsid w:val="00A85A29"/>
    <w:rsid w:val="00A86214"/>
    <w:rsid w:val="00A86232"/>
    <w:rsid w:val="00A876AC"/>
    <w:rsid w:val="00A87853"/>
    <w:rsid w:val="00A951F1"/>
    <w:rsid w:val="00A961D5"/>
    <w:rsid w:val="00A9671B"/>
    <w:rsid w:val="00A96B9F"/>
    <w:rsid w:val="00A96D82"/>
    <w:rsid w:val="00A97ED4"/>
    <w:rsid w:val="00AA58C2"/>
    <w:rsid w:val="00AA5D29"/>
    <w:rsid w:val="00AA6A88"/>
    <w:rsid w:val="00AB2560"/>
    <w:rsid w:val="00AB3571"/>
    <w:rsid w:val="00AB6084"/>
    <w:rsid w:val="00AC038B"/>
    <w:rsid w:val="00AC3287"/>
    <w:rsid w:val="00AC77C1"/>
    <w:rsid w:val="00AD45D3"/>
    <w:rsid w:val="00AD6D97"/>
    <w:rsid w:val="00AD72BF"/>
    <w:rsid w:val="00AD7A51"/>
    <w:rsid w:val="00AD7C13"/>
    <w:rsid w:val="00AD7D50"/>
    <w:rsid w:val="00AE187D"/>
    <w:rsid w:val="00AE39D2"/>
    <w:rsid w:val="00AE56D8"/>
    <w:rsid w:val="00AF07AF"/>
    <w:rsid w:val="00AF2DB3"/>
    <w:rsid w:val="00AF4807"/>
    <w:rsid w:val="00AF66F3"/>
    <w:rsid w:val="00AF6712"/>
    <w:rsid w:val="00B00EB3"/>
    <w:rsid w:val="00B02C87"/>
    <w:rsid w:val="00B045A6"/>
    <w:rsid w:val="00B05267"/>
    <w:rsid w:val="00B120A8"/>
    <w:rsid w:val="00B125B5"/>
    <w:rsid w:val="00B13295"/>
    <w:rsid w:val="00B136B4"/>
    <w:rsid w:val="00B20B2C"/>
    <w:rsid w:val="00B252FD"/>
    <w:rsid w:val="00B309B6"/>
    <w:rsid w:val="00B30C9C"/>
    <w:rsid w:val="00B31371"/>
    <w:rsid w:val="00B3176C"/>
    <w:rsid w:val="00B32BBE"/>
    <w:rsid w:val="00B35B86"/>
    <w:rsid w:val="00B35D41"/>
    <w:rsid w:val="00B37720"/>
    <w:rsid w:val="00B37CC4"/>
    <w:rsid w:val="00B443D7"/>
    <w:rsid w:val="00B464EA"/>
    <w:rsid w:val="00B46647"/>
    <w:rsid w:val="00B47A7D"/>
    <w:rsid w:val="00B50289"/>
    <w:rsid w:val="00B5180E"/>
    <w:rsid w:val="00B523B6"/>
    <w:rsid w:val="00B533F8"/>
    <w:rsid w:val="00B5348F"/>
    <w:rsid w:val="00B53558"/>
    <w:rsid w:val="00B561CA"/>
    <w:rsid w:val="00B56D2B"/>
    <w:rsid w:val="00B56F5B"/>
    <w:rsid w:val="00B63FFA"/>
    <w:rsid w:val="00B66AA5"/>
    <w:rsid w:val="00B71B7F"/>
    <w:rsid w:val="00B75510"/>
    <w:rsid w:val="00B77BE3"/>
    <w:rsid w:val="00B80987"/>
    <w:rsid w:val="00B82B6A"/>
    <w:rsid w:val="00B82D78"/>
    <w:rsid w:val="00B92CBC"/>
    <w:rsid w:val="00B948CA"/>
    <w:rsid w:val="00B94F9A"/>
    <w:rsid w:val="00B95DB1"/>
    <w:rsid w:val="00BA0194"/>
    <w:rsid w:val="00BA050E"/>
    <w:rsid w:val="00BA0AFC"/>
    <w:rsid w:val="00BA36EA"/>
    <w:rsid w:val="00BB1B75"/>
    <w:rsid w:val="00BB27EF"/>
    <w:rsid w:val="00BB2B85"/>
    <w:rsid w:val="00BB3192"/>
    <w:rsid w:val="00BB5316"/>
    <w:rsid w:val="00BB7BCF"/>
    <w:rsid w:val="00BC29CA"/>
    <w:rsid w:val="00BC39F0"/>
    <w:rsid w:val="00BC6135"/>
    <w:rsid w:val="00BC7841"/>
    <w:rsid w:val="00BC792A"/>
    <w:rsid w:val="00BD1522"/>
    <w:rsid w:val="00BD1EFC"/>
    <w:rsid w:val="00BD296A"/>
    <w:rsid w:val="00BD7352"/>
    <w:rsid w:val="00BD7680"/>
    <w:rsid w:val="00BD7FE5"/>
    <w:rsid w:val="00BE3F1F"/>
    <w:rsid w:val="00BE7402"/>
    <w:rsid w:val="00BE7E50"/>
    <w:rsid w:val="00BF1ADF"/>
    <w:rsid w:val="00BF3176"/>
    <w:rsid w:val="00BF47D3"/>
    <w:rsid w:val="00BF5480"/>
    <w:rsid w:val="00BF58F2"/>
    <w:rsid w:val="00BF6467"/>
    <w:rsid w:val="00BF699A"/>
    <w:rsid w:val="00C001F5"/>
    <w:rsid w:val="00C02A1C"/>
    <w:rsid w:val="00C06488"/>
    <w:rsid w:val="00C0660D"/>
    <w:rsid w:val="00C07B92"/>
    <w:rsid w:val="00C114F7"/>
    <w:rsid w:val="00C13870"/>
    <w:rsid w:val="00C1483D"/>
    <w:rsid w:val="00C149B0"/>
    <w:rsid w:val="00C16CD9"/>
    <w:rsid w:val="00C16F34"/>
    <w:rsid w:val="00C17E67"/>
    <w:rsid w:val="00C17F9D"/>
    <w:rsid w:val="00C211DE"/>
    <w:rsid w:val="00C2179C"/>
    <w:rsid w:val="00C21A1A"/>
    <w:rsid w:val="00C2637A"/>
    <w:rsid w:val="00C274ED"/>
    <w:rsid w:val="00C3345C"/>
    <w:rsid w:val="00C33ABB"/>
    <w:rsid w:val="00C3469B"/>
    <w:rsid w:val="00C4380C"/>
    <w:rsid w:val="00C44824"/>
    <w:rsid w:val="00C44A62"/>
    <w:rsid w:val="00C474A8"/>
    <w:rsid w:val="00C47693"/>
    <w:rsid w:val="00C50786"/>
    <w:rsid w:val="00C5177B"/>
    <w:rsid w:val="00C51C37"/>
    <w:rsid w:val="00C527C2"/>
    <w:rsid w:val="00C57702"/>
    <w:rsid w:val="00C61B9A"/>
    <w:rsid w:val="00C62229"/>
    <w:rsid w:val="00C626FB"/>
    <w:rsid w:val="00C62976"/>
    <w:rsid w:val="00C65D33"/>
    <w:rsid w:val="00C67BD8"/>
    <w:rsid w:val="00C717AF"/>
    <w:rsid w:val="00C72B5F"/>
    <w:rsid w:val="00C746BF"/>
    <w:rsid w:val="00C76338"/>
    <w:rsid w:val="00C8025A"/>
    <w:rsid w:val="00C81ADE"/>
    <w:rsid w:val="00C827F8"/>
    <w:rsid w:val="00C84D6B"/>
    <w:rsid w:val="00C8757E"/>
    <w:rsid w:val="00C900C0"/>
    <w:rsid w:val="00C92A2F"/>
    <w:rsid w:val="00C92EFF"/>
    <w:rsid w:val="00C93E78"/>
    <w:rsid w:val="00C979DC"/>
    <w:rsid w:val="00CA1562"/>
    <w:rsid w:val="00CA5299"/>
    <w:rsid w:val="00CA7CB6"/>
    <w:rsid w:val="00CB1AF2"/>
    <w:rsid w:val="00CB47A3"/>
    <w:rsid w:val="00CB56BC"/>
    <w:rsid w:val="00CB6BAF"/>
    <w:rsid w:val="00CC1008"/>
    <w:rsid w:val="00CC1D8D"/>
    <w:rsid w:val="00CC2EFD"/>
    <w:rsid w:val="00CC4A1B"/>
    <w:rsid w:val="00CD1791"/>
    <w:rsid w:val="00CD1B24"/>
    <w:rsid w:val="00CD1DB4"/>
    <w:rsid w:val="00CD26CC"/>
    <w:rsid w:val="00CD403E"/>
    <w:rsid w:val="00CD4624"/>
    <w:rsid w:val="00CE7E90"/>
    <w:rsid w:val="00CF262C"/>
    <w:rsid w:val="00CF6AD4"/>
    <w:rsid w:val="00D00AB0"/>
    <w:rsid w:val="00D02A7D"/>
    <w:rsid w:val="00D03BFC"/>
    <w:rsid w:val="00D04ADD"/>
    <w:rsid w:val="00D05727"/>
    <w:rsid w:val="00D05FC1"/>
    <w:rsid w:val="00D0641E"/>
    <w:rsid w:val="00D07DFB"/>
    <w:rsid w:val="00D12943"/>
    <w:rsid w:val="00D13BFA"/>
    <w:rsid w:val="00D15129"/>
    <w:rsid w:val="00D162BB"/>
    <w:rsid w:val="00D2100D"/>
    <w:rsid w:val="00D212EE"/>
    <w:rsid w:val="00D23796"/>
    <w:rsid w:val="00D2583E"/>
    <w:rsid w:val="00D301BC"/>
    <w:rsid w:val="00D30FE0"/>
    <w:rsid w:val="00D318D3"/>
    <w:rsid w:val="00D3199B"/>
    <w:rsid w:val="00D31E44"/>
    <w:rsid w:val="00D32FAB"/>
    <w:rsid w:val="00D34572"/>
    <w:rsid w:val="00D35738"/>
    <w:rsid w:val="00D44EF0"/>
    <w:rsid w:val="00D50D41"/>
    <w:rsid w:val="00D5287C"/>
    <w:rsid w:val="00D604BD"/>
    <w:rsid w:val="00D66DE2"/>
    <w:rsid w:val="00D671CB"/>
    <w:rsid w:val="00D75004"/>
    <w:rsid w:val="00D82495"/>
    <w:rsid w:val="00D954AB"/>
    <w:rsid w:val="00D97FB2"/>
    <w:rsid w:val="00DA045E"/>
    <w:rsid w:val="00DA258A"/>
    <w:rsid w:val="00DA6DD5"/>
    <w:rsid w:val="00DB3CFD"/>
    <w:rsid w:val="00DB6772"/>
    <w:rsid w:val="00DB717C"/>
    <w:rsid w:val="00DC16F5"/>
    <w:rsid w:val="00DC402A"/>
    <w:rsid w:val="00DC4EA9"/>
    <w:rsid w:val="00DC55E4"/>
    <w:rsid w:val="00DC58C6"/>
    <w:rsid w:val="00DC6D9C"/>
    <w:rsid w:val="00DD0BCE"/>
    <w:rsid w:val="00DD15E3"/>
    <w:rsid w:val="00DD48CA"/>
    <w:rsid w:val="00DD4922"/>
    <w:rsid w:val="00DD63EA"/>
    <w:rsid w:val="00DD68BE"/>
    <w:rsid w:val="00DD6D53"/>
    <w:rsid w:val="00DD74AC"/>
    <w:rsid w:val="00DE1B9E"/>
    <w:rsid w:val="00DE4748"/>
    <w:rsid w:val="00DE6F6A"/>
    <w:rsid w:val="00DF1C78"/>
    <w:rsid w:val="00DF38DD"/>
    <w:rsid w:val="00DF5FFB"/>
    <w:rsid w:val="00E14B46"/>
    <w:rsid w:val="00E14C1C"/>
    <w:rsid w:val="00E17D75"/>
    <w:rsid w:val="00E22526"/>
    <w:rsid w:val="00E2508C"/>
    <w:rsid w:val="00E25AE8"/>
    <w:rsid w:val="00E266DD"/>
    <w:rsid w:val="00E27F5B"/>
    <w:rsid w:val="00E30446"/>
    <w:rsid w:val="00E37DA5"/>
    <w:rsid w:val="00E45537"/>
    <w:rsid w:val="00E45C0F"/>
    <w:rsid w:val="00E46EFB"/>
    <w:rsid w:val="00E473D1"/>
    <w:rsid w:val="00E51BD3"/>
    <w:rsid w:val="00E52A15"/>
    <w:rsid w:val="00E53AF8"/>
    <w:rsid w:val="00E55C14"/>
    <w:rsid w:val="00E610A7"/>
    <w:rsid w:val="00E61875"/>
    <w:rsid w:val="00E63039"/>
    <w:rsid w:val="00E655C5"/>
    <w:rsid w:val="00E7483F"/>
    <w:rsid w:val="00E75281"/>
    <w:rsid w:val="00E77F79"/>
    <w:rsid w:val="00E812D7"/>
    <w:rsid w:val="00E835F6"/>
    <w:rsid w:val="00E854BB"/>
    <w:rsid w:val="00E90853"/>
    <w:rsid w:val="00E90FC2"/>
    <w:rsid w:val="00E97DC3"/>
    <w:rsid w:val="00EA0866"/>
    <w:rsid w:val="00EA28E7"/>
    <w:rsid w:val="00EA4949"/>
    <w:rsid w:val="00EA70BA"/>
    <w:rsid w:val="00EB1F99"/>
    <w:rsid w:val="00EB23C5"/>
    <w:rsid w:val="00EB2DCF"/>
    <w:rsid w:val="00EB6F38"/>
    <w:rsid w:val="00EC0729"/>
    <w:rsid w:val="00EC11FE"/>
    <w:rsid w:val="00EC1E57"/>
    <w:rsid w:val="00EC5913"/>
    <w:rsid w:val="00ED28A3"/>
    <w:rsid w:val="00ED4154"/>
    <w:rsid w:val="00ED459F"/>
    <w:rsid w:val="00ED62F5"/>
    <w:rsid w:val="00ED78E1"/>
    <w:rsid w:val="00EE048B"/>
    <w:rsid w:val="00EE4A09"/>
    <w:rsid w:val="00EE7A3F"/>
    <w:rsid w:val="00EF1A3F"/>
    <w:rsid w:val="00F04275"/>
    <w:rsid w:val="00F0485A"/>
    <w:rsid w:val="00F048F8"/>
    <w:rsid w:val="00F057A7"/>
    <w:rsid w:val="00F1305E"/>
    <w:rsid w:val="00F149D5"/>
    <w:rsid w:val="00F16559"/>
    <w:rsid w:val="00F170CE"/>
    <w:rsid w:val="00F17B78"/>
    <w:rsid w:val="00F248D0"/>
    <w:rsid w:val="00F2494F"/>
    <w:rsid w:val="00F31EF2"/>
    <w:rsid w:val="00F32086"/>
    <w:rsid w:val="00F32624"/>
    <w:rsid w:val="00F32C1A"/>
    <w:rsid w:val="00F348E3"/>
    <w:rsid w:val="00F34DFD"/>
    <w:rsid w:val="00F358D3"/>
    <w:rsid w:val="00F421DE"/>
    <w:rsid w:val="00F44756"/>
    <w:rsid w:val="00F4542C"/>
    <w:rsid w:val="00F45BEA"/>
    <w:rsid w:val="00F51D7D"/>
    <w:rsid w:val="00F5263E"/>
    <w:rsid w:val="00F53E89"/>
    <w:rsid w:val="00F60714"/>
    <w:rsid w:val="00F6100E"/>
    <w:rsid w:val="00F6598B"/>
    <w:rsid w:val="00F66DBC"/>
    <w:rsid w:val="00F70553"/>
    <w:rsid w:val="00F709AB"/>
    <w:rsid w:val="00F777D9"/>
    <w:rsid w:val="00F80913"/>
    <w:rsid w:val="00F80CA1"/>
    <w:rsid w:val="00F833A1"/>
    <w:rsid w:val="00F844C8"/>
    <w:rsid w:val="00F85F7D"/>
    <w:rsid w:val="00F86FBB"/>
    <w:rsid w:val="00F86FD2"/>
    <w:rsid w:val="00F90F77"/>
    <w:rsid w:val="00F91A2B"/>
    <w:rsid w:val="00F97EBC"/>
    <w:rsid w:val="00FA2AAE"/>
    <w:rsid w:val="00FA3875"/>
    <w:rsid w:val="00FA3A01"/>
    <w:rsid w:val="00FA5A66"/>
    <w:rsid w:val="00FA7A1B"/>
    <w:rsid w:val="00FB1FF3"/>
    <w:rsid w:val="00FB2E80"/>
    <w:rsid w:val="00FB338B"/>
    <w:rsid w:val="00FB33C4"/>
    <w:rsid w:val="00FB7EFC"/>
    <w:rsid w:val="00FC2B84"/>
    <w:rsid w:val="00FC580D"/>
    <w:rsid w:val="00FC5B36"/>
    <w:rsid w:val="00FD0AF6"/>
    <w:rsid w:val="00FD11F9"/>
    <w:rsid w:val="00FD2844"/>
    <w:rsid w:val="00FD2B75"/>
    <w:rsid w:val="00FD480C"/>
    <w:rsid w:val="00FD757D"/>
    <w:rsid w:val="00FD7D92"/>
    <w:rsid w:val="00FE3E55"/>
    <w:rsid w:val="00FF0FC1"/>
    <w:rsid w:val="00FF36B9"/>
    <w:rsid w:val="00FF46F7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99" w:defSemiHidden="1" w:defUnhideWhenUsed="0" w:defQFormat="0" w:count="267">
    <w:lsdException w:name="Normal" w:locked="0" w:semiHidden="0" w:uiPriority="0" w:qFormat="1"/>
    <w:lsdException w:name="heading 1" w:locked="0" w:semiHidden="0" w:uiPriority="0" w:qFormat="1"/>
    <w:lsdException w:name="heading 2" w:locked="0" w:semiHidden="0" w:uiPriority="0" w:qFormat="1"/>
    <w:lsdException w:name="heading 3" w:locked="0" w:semiHidden="0" w:uiPriority="0" w:qFormat="1"/>
    <w:lsdException w:name="heading 4" w:locked="0" w:semiHidden="0" w:uiPriority="0" w:qFormat="1"/>
    <w:lsdException w:name="heading 5" w:locked="0" w:semiHidden="0" w:uiPriority="0" w:qFormat="1"/>
    <w:lsdException w:name="heading 6" w:locked="0" w:semiHidden="0" w:uiPriority="0" w:qFormat="1"/>
    <w:lsdException w:name="heading 7" w:locked="0" w:semiHidden="0" w:uiPriority="0" w:qFormat="1"/>
    <w:lsdException w:name="heading 8" w:locked="0" w:semiHidden="0" w:uiPriority="0" w:qFormat="1"/>
    <w:lsdException w:name="heading 9" w:locked="0" w:semiHidden="0" w:uiPriority="0" w:qFormat="1"/>
    <w:lsdException w:name="toc 1" w:locked="0" w:uiPriority="39" w:unhideWhenUsed="1" w:qFormat="1"/>
    <w:lsdException w:name="toc 2" w:locked="0" w:uiPriority="39" w:unhideWhenUsed="1" w:qFormat="1"/>
    <w:lsdException w:name="toc 3" w:locked="0" w:uiPriority="39" w:unhideWhenUsed="1" w:qFormat="1"/>
    <w:lsdException w:name="toc 4" w:locked="0" w:uiPriority="0" w:unhideWhenUsed="1" w:qFormat="1"/>
    <w:lsdException w:name="toc 5" w:locked="0" w:uiPriority="0" w:unhideWhenUsed="1" w:qFormat="1"/>
    <w:lsdException w:name="toc 6" w:locked="0" w:uiPriority="0" w:unhideWhenUsed="1"/>
    <w:lsdException w:name="toc 7" w:locked="0" w:uiPriority="0" w:unhideWhenUsed="1"/>
    <w:lsdException w:name="toc 8" w:locked="0" w:uiPriority="0" w:unhideWhenUsed="1"/>
    <w:lsdException w:name="toc 9" w:locked="0" w:uiPriority="0" w:unhideWhenUsed="1"/>
    <w:lsdException w:name="footnote text" w:locked="0"/>
    <w:lsdException w:name="annotation text" w:locked="0" w:uiPriority="0" w:unhideWhenUsed="1"/>
    <w:lsdException w:name="header" w:locked="0" w:uiPriority="0" w:unhideWhenUsed="1" w:qFormat="1"/>
    <w:lsdException w:name="footer" w:locked="0" w:uiPriority="0" w:unhideWhenUsed="1" w:qFormat="1"/>
    <w:lsdException w:name="caption" w:locked="0" w:semiHidden="0" w:uiPriority="0" w:qFormat="1"/>
    <w:lsdException w:name="footnote reference" w:locked="0"/>
    <w:lsdException w:name="annotation reference" w:locked="0" w:uiPriority="0" w:unhideWhenUsed="1"/>
    <w:lsdException w:name="List Bullet" w:locked="0" w:uiPriority="0" w:unhideWhenUsed="1" w:qFormat="1"/>
    <w:lsdException w:name="List Number" w:locked="0" w:uiPriority="0" w:qFormat="1"/>
    <w:lsdException w:name="Title" w:uiPriority="10" w:qFormat="1"/>
    <w:lsdException w:name="Default Paragraph Font" w:locked="0" w:uiPriority="1" w:unhideWhenUsed="1"/>
    <w:lsdException w:name="Body Text" w:locked="0" w:uiPriority="0" w:unhideWhenUsed="1" w:qFormat="1"/>
    <w:lsdException w:name="Subtitle" w:uiPriority="11" w:qFormat="1"/>
    <w:lsdException w:name="Hyperlink" w:locked="0" w:unhideWhenUsed="1"/>
    <w:lsdException w:name="FollowedHyperlink" w:locked="0" w:uiPriority="0" w:unhideWhenUsed="1"/>
    <w:lsdException w:name="Strong" w:locked="0" w:semiHidden="0" w:uiPriority="0" w:qFormat="1"/>
    <w:lsdException w:name="Emphasis" w:locked="0" w:semiHidden="0" w:uiPriority="0" w:qFormat="1"/>
    <w:lsdException w:name="Document Map" w:locked="0" w:uiPriority="0" w:unhideWhenUsed="1"/>
    <w:lsdException w:name="HTML Top of Form" w:locked="0" w:unhideWhenUsed="1"/>
    <w:lsdException w:name="HTML Bottom of Form" w:locked="0" w:unhideWhenUsed="1"/>
    <w:lsdException w:name="HTML Variable" w:unhideWhenUsed="1"/>
    <w:lsdException w:name="Normal Table" w:locked="0" w:unhideWhenUsed="1"/>
    <w:lsdException w:name="annotation subject" w:locked="0"/>
    <w:lsdException w:name="No List" w:locked="0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0" w:unhideWhenUsed="1"/>
    <w:lsdException w:name="Table Grid" w:locked="0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lock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unhideWhenUsed="1" w:qFormat="1"/>
  </w:latentStyles>
  <w:style w:type="paragraph" w:default="1" w:styleId="Normal">
    <w:name w:val="Normal"/>
    <w:uiPriority w:val="99"/>
    <w:qFormat/>
    <w:rsid w:val="00A51367"/>
    <w:rPr>
      <w:rFonts w:ascii="Arial" w:hAnsi="Arial"/>
      <w:sz w:val="24"/>
      <w:lang w:eastAsia="en-US"/>
    </w:rPr>
  </w:style>
  <w:style w:type="paragraph" w:styleId="Ttulo1">
    <w:name w:val="heading 1"/>
    <w:basedOn w:val="Normal"/>
    <w:next w:val="Corpodetexto"/>
    <w:qFormat/>
    <w:pPr>
      <w:keepNext/>
      <w:keepLines/>
      <w:pageBreakBefore/>
      <w:numPr>
        <w:numId w:val="4"/>
      </w:numPr>
      <w:tabs>
        <w:tab w:val="clear" w:pos="720"/>
        <w:tab w:val="num" w:pos="567"/>
      </w:tabs>
      <w:spacing w:before="360" w:after="360"/>
      <w:ind w:left="567" w:hanging="567"/>
      <w:outlineLvl w:val="0"/>
    </w:pPr>
    <w:rPr>
      <w:b/>
      <w:sz w:val="40"/>
    </w:rPr>
  </w:style>
  <w:style w:type="paragraph" w:styleId="Ttulo2">
    <w:name w:val="heading 2"/>
    <w:basedOn w:val="Normal"/>
    <w:next w:val="Corpodetexto"/>
    <w:qFormat/>
    <w:pPr>
      <w:keepNext/>
      <w:keepLines/>
      <w:spacing w:before="240" w:after="120"/>
      <w:ind w:right="1138"/>
      <w:outlineLvl w:val="1"/>
    </w:pPr>
    <w:rPr>
      <w:b/>
      <w:sz w:val="28"/>
    </w:rPr>
  </w:style>
  <w:style w:type="paragraph" w:styleId="Ttulo3">
    <w:name w:val="heading 3"/>
    <w:basedOn w:val="Normal"/>
    <w:next w:val="Corpodetexto"/>
    <w:qFormat/>
    <w:pPr>
      <w:keepNext/>
      <w:keepLines/>
      <w:spacing w:before="240" w:after="120"/>
      <w:outlineLvl w:val="2"/>
    </w:pPr>
    <w:rPr>
      <w:b/>
      <w:sz w:val="22"/>
    </w:rPr>
  </w:style>
  <w:style w:type="paragraph" w:styleId="Ttulo4">
    <w:name w:val="heading 4"/>
    <w:basedOn w:val="Normal"/>
    <w:next w:val="Corpodetexto"/>
    <w:qFormat/>
    <w:rsid w:val="00E7483F"/>
    <w:pPr>
      <w:keepNext/>
      <w:spacing w:before="240" w:after="120"/>
      <w:outlineLvl w:val="3"/>
    </w:pPr>
    <w:rPr>
      <w:i/>
      <w:sz w:val="22"/>
    </w:rPr>
  </w:style>
  <w:style w:type="paragraph" w:styleId="Ttulo5">
    <w:name w:val="heading 5"/>
    <w:basedOn w:val="Normal"/>
    <w:next w:val="Corpodetexto"/>
    <w:qFormat/>
    <w:rsid w:val="00E7483F"/>
    <w:pPr>
      <w:keepNext/>
      <w:spacing w:before="240" w:after="120"/>
      <w:outlineLvl w:val="4"/>
    </w:pPr>
    <w:rPr>
      <w:sz w:val="22"/>
    </w:rPr>
  </w:style>
  <w:style w:type="paragraph" w:styleId="Ttulo6">
    <w:name w:val="heading 6"/>
    <w:basedOn w:val="Normal"/>
    <w:next w:val="Normal"/>
    <w:semiHidden/>
    <w:qFormat/>
    <w:locked/>
    <w:pPr>
      <w:keepNext/>
      <w:outlineLvl w:val="5"/>
    </w:pPr>
    <w:rPr>
      <w:sz w:val="22"/>
    </w:rPr>
  </w:style>
  <w:style w:type="paragraph" w:styleId="Ttulo7">
    <w:name w:val="heading 7"/>
    <w:basedOn w:val="Normal"/>
    <w:next w:val="Normal"/>
    <w:semiHidden/>
    <w:qFormat/>
    <w:locked/>
    <w:pPr>
      <w:keepNext/>
      <w:jc w:val="center"/>
      <w:outlineLvl w:val="6"/>
    </w:pPr>
    <w:rPr>
      <w:sz w:val="22"/>
    </w:rPr>
  </w:style>
  <w:style w:type="paragraph" w:styleId="Ttulo8">
    <w:name w:val="heading 8"/>
    <w:basedOn w:val="Normal"/>
    <w:next w:val="Normal"/>
    <w:semiHidden/>
    <w:qFormat/>
    <w:locked/>
    <w:pPr>
      <w:keepNext/>
      <w:jc w:val="center"/>
      <w:outlineLvl w:val="7"/>
    </w:pPr>
    <w:rPr>
      <w:sz w:val="22"/>
    </w:rPr>
  </w:style>
  <w:style w:type="paragraph" w:styleId="Ttulo9">
    <w:name w:val="heading 9"/>
    <w:basedOn w:val="Normal"/>
    <w:next w:val="Normal"/>
    <w:semiHidden/>
    <w:qFormat/>
    <w:locked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spacing w:after="120"/>
      <w:ind w:left="1022"/>
    </w:pPr>
    <w:rPr>
      <w:rFonts w:ascii="Times New Roman" w:hAnsi="Times New Roman"/>
      <w:sz w:val="22"/>
      <w:lang w:val="x-none"/>
    </w:rPr>
  </w:style>
  <w:style w:type="paragraph" w:styleId="Sumrio1">
    <w:name w:val="toc 1"/>
    <w:basedOn w:val="Normal"/>
    <w:next w:val="Normal"/>
    <w:uiPriority w:val="39"/>
    <w:qFormat/>
    <w:pPr>
      <w:tabs>
        <w:tab w:val="left" w:pos="284"/>
        <w:tab w:val="right" w:leader="dot" w:pos="9974"/>
      </w:tabs>
      <w:spacing w:before="240" w:after="240"/>
    </w:pPr>
    <w:rPr>
      <w:rFonts w:ascii="Times New Roman" w:hAnsi="Times New Roman"/>
      <w:b/>
      <w:caps/>
      <w:sz w:val="22"/>
    </w:rPr>
  </w:style>
  <w:style w:type="paragraph" w:styleId="Sumrio2">
    <w:name w:val="toc 2"/>
    <w:basedOn w:val="Normal"/>
    <w:next w:val="Normal"/>
    <w:uiPriority w:val="39"/>
    <w:qFormat/>
    <w:rsid w:val="00B80987"/>
    <w:pPr>
      <w:tabs>
        <w:tab w:val="right" w:leader="dot" w:pos="9974"/>
      </w:tabs>
      <w:ind w:left="284"/>
    </w:pPr>
    <w:rPr>
      <w:rFonts w:ascii="Times New Roman" w:hAnsi="Times New Roman"/>
      <w:b/>
      <w:noProof/>
      <w:sz w:val="22"/>
    </w:rPr>
  </w:style>
  <w:style w:type="paragraph" w:styleId="Sumrio3">
    <w:name w:val="toc 3"/>
    <w:basedOn w:val="Normal"/>
    <w:next w:val="Normal"/>
    <w:uiPriority w:val="39"/>
    <w:qFormat/>
    <w:rsid w:val="00B80987"/>
    <w:pPr>
      <w:tabs>
        <w:tab w:val="right" w:leader="dot" w:pos="9974"/>
      </w:tabs>
      <w:ind w:left="737"/>
    </w:pPr>
    <w:rPr>
      <w:rFonts w:ascii="Times New Roman" w:hAnsi="Times New Roman"/>
      <w:noProof/>
      <w:sz w:val="22"/>
    </w:rPr>
  </w:style>
  <w:style w:type="paragraph" w:customStyle="1" w:styleId="ATENO">
    <w:name w:val="ATENÇÃO"/>
    <w:basedOn w:val="Normal"/>
    <w:qFormat/>
    <w:rsid w:val="0049721D"/>
    <w:pPr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240" w:after="240"/>
      <w:ind w:left="1077"/>
      <w:contextualSpacing/>
    </w:pPr>
    <w:rPr>
      <w:rFonts w:ascii="Times New Roman" w:hAnsi="Times New Roman"/>
      <w:sz w:val="22"/>
    </w:rPr>
  </w:style>
  <w:style w:type="paragraph" w:styleId="Cabealho">
    <w:name w:val="header"/>
    <w:basedOn w:val="Normal"/>
    <w:qFormat/>
    <w:rsid w:val="000859EF"/>
    <w:pPr>
      <w:pBdr>
        <w:bottom w:val="single" w:sz="4" w:space="1" w:color="auto"/>
      </w:pBdr>
      <w:tabs>
        <w:tab w:val="right" w:pos="9923"/>
      </w:tabs>
      <w:jc w:val="right"/>
    </w:pPr>
    <w:rPr>
      <w:b/>
      <w:sz w:val="22"/>
    </w:rPr>
  </w:style>
  <w:style w:type="paragraph" w:styleId="Legenda">
    <w:name w:val="caption"/>
    <w:basedOn w:val="Normal"/>
    <w:next w:val="Normal"/>
    <w:qFormat/>
    <w:rsid w:val="00A210F1"/>
    <w:pPr>
      <w:spacing w:before="120" w:after="120" w:line="480" w:lineRule="auto"/>
      <w:jc w:val="center"/>
    </w:pPr>
    <w:rPr>
      <w:rFonts w:ascii="Times New Roman" w:hAnsi="Times New Roman"/>
      <w:b/>
      <w:bCs/>
      <w:sz w:val="22"/>
    </w:rPr>
  </w:style>
  <w:style w:type="paragraph" w:styleId="Sumrio6">
    <w:name w:val="toc 6"/>
    <w:basedOn w:val="Normal"/>
    <w:next w:val="Normal"/>
    <w:autoRedefine/>
    <w:semiHidden/>
    <w:locked/>
    <w:pPr>
      <w:ind w:left="1200"/>
    </w:pPr>
  </w:style>
  <w:style w:type="character" w:customStyle="1" w:styleId="CARACTEREPARATECLAS">
    <w:name w:val="CARACTERE PARA TECLAS"/>
    <w:uiPriority w:val="1"/>
    <w:qFormat/>
    <w:rPr>
      <w:rFonts w:ascii="Arial" w:hAnsi="Arial"/>
      <w:caps/>
      <w:sz w:val="18"/>
    </w:rPr>
  </w:style>
  <w:style w:type="paragraph" w:styleId="Commarcadores">
    <w:name w:val="List Bullet"/>
    <w:basedOn w:val="Normal"/>
    <w:qFormat/>
    <w:rsid w:val="00471539"/>
    <w:pPr>
      <w:numPr>
        <w:numId w:val="2"/>
      </w:numPr>
      <w:tabs>
        <w:tab w:val="clear" w:pos="1381"/>
        <w:tab w:val="left" w:pos="1378"/>
      </w:tabs>
      <w:spacing w:after="120"/>
      <w:ind w:left="1378" w:hanging="357"/>
      <w:contextualSpacing/>
    </w:pPr>
    <w:rPr>
      <w:rFonts w:ascii="Times New Roman" w:hAnsi="Times New Roman"/>
      <w:sz w:val="22"/>
    </w:rPr>
  </w:style>
  <w:style w:type="paragraph" w:customStyle="1" w:styleId="CorpoTabEsq">
    <w:name w:val="Corpo Tab. Esq."/>
    <w:basedOn w:val="Normal"/>
    <w:qFormat/>
    <w:pPr>
      <w:spacing w:before="40" w:after="20"/>
      <w:ind w:left="57" w:right="57"/>
    </w:pPr>
    <w:rPr>
      <w:sz w:val="16"/>
    </w:rPr>
  </w:style>
  <w:style w:type="paragraph" w:customStyle="1" w:styleId="CUIDADO">
    <w:name w:val="CUIDADO"/>
    <w:basedOn w:val="Normal"/>
    <w:qFormat/>
    <w:rsid w:val="0049721D"/>
    <w:pPr>
      <w:keepLines/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hd w:val="pct10" w:color="auto" w:fill="auto"/>
      <w:spacing w:before="240" w:after="240" w:line="240" w:lineRule="exact"/>
      <w:ind w:left="1077"/>
      <w:contextualSpacing/>
    </w:pPr>
    <w:rPr>
      <w:rFonts w:ascii="Times New Roman" w:hAnsi="Times New Roman"/>
      <w:b/>
      <w:sz w:val="22"/>
    </w:rPr>
  </w:style>
  <w:style w:type="paragraph" w:customStyle="1" w:styleId="Figura">
    <w:name w:val="Figura"/>
    <w:basedOn w:val="Normal"/>
    <w:qFormat/>
    <w:rsid w:val="000247C7"/>
    <w:pPr>
      <w:keepNext/>
      <w:spacing w:before="240" w:after="120"/>
      <w:jc w:val="center"/>
    </w:pPr>
    <w:rPr>
      <w:sz w:val="20"/>
    </w:rPr>
  </w:style>
  <w:style w:type="paragraph" w:styleId="Sumrio7">
    <w:name w:val="toc 7"/>
    <w:basedOn w:val="Normal"/>
    <w:next w:val="Normal"/>
    <w:autoRedefine/>
    <w:semiHidden/>
    <w:locked/>
    <w:pPr>
      <w:ind w:left="1440"/>
    </w:pPr>
  </w:style>
  <w:style w:type="paragraph" w:styleId="Sumrio4">
    <w:name w:val="toc 4"/>
    <w:basedOn w:val="Normal"/>
    <w:next w:val="Normal"/>
    <w:qFormat/>
    <w:pPr>
      <w:ind w:left="720"/>
    </w:pPr>
    <w:rPr>
      <w:rFonts w:ascii="Times New Roman" w:hAnsi="Times New Roman"/>
      <w:lang w:val="en-US"/>
    </w:rPr>
  </w:style>
  <w:style w:type="paragraph" w:customStyle="1" w:styleId="PERIGO">
    <w:name w:val="PERIGO"/>
    <w:basedOn w:val="Normal"/>
    <w:autoRedefine/>
    <w:qFormat/>
    <w:rsid w:val="0049721D"/>
    <w:pPr>
      <w:keepLines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pct10" w:color="auto" w:fill="auto"/>
      <w:spacing w:before="240" w:after="240" w:line="240" w:lineRule="exact"/>
      <w:ind w:left="1077"/>
      <w:contextualSpacing/>
    </w:pPr>
    <w:rPr>
      <w:rFonts w:ascii="Times New Roman" w:hAnsi="Times New Roman"/>
      <w:b/>
      <w:sz w:val="22"/>
    </w:rPr>
  </w:style>
  <w:style w:type="paragraph" w:styleId="Rodap">
    <w:name w:val="footer"/>
    <w:basedOn w:val="Normal"/>
    <w:qFormat/>
    <w:rsid w:val="00035F7D"/>
    <w:pPr>
      <w:pBdr>
        <w:top w:val="single" w:sz="6" w:space="1" w:color="000000"/>
      </w:pBdr>
      <w:tabs>
        <w:tab w:val="center" w:pos="4419"/>
        <w:tab w:val="right" w:pos="8838"/>
      </w:tabs>
      <w:jc w:val="center"/>
    </w:pPr>
    <w:rPr>
      <w:b/>
      <w:sz w:val="18"/>
    </w:rPr>
  </w:style>
  <w:style w:type="paragraph" w:styleId="Sumrio5">
    <w:name w:val="toc 5"/>
    <w:basedOn w:val="Normal"/>
    <w:next w:val="Normal"/>
    <w:qFormat/>
    <w:pPr>
      <w:ind w:left="960"/>
    </w:pPr>
    <w:rPr>
      <w:rFonts w:ascii="Times New Roman" w:hAnsi="Times New Roman"/>
      <w:lang w:val="en-US"/>
    </w:rPr>
  </w:style>
  <w:style w:type="paragraph" w:customStyle="1" w:styleId="Ttulo1semndice">
    <w:name w:val="Título 1 sem Índice"/>
    <w:basedOn w:val="Ttulo1"/>
    <w:next w:val="Corpodetexto"/>
    <w:qFormat/>
    <w:pPr>
      <w:numPr>
        <w:numId w:val="0"/>
      </w:numPr>
      <w:outlineLvl w:val="9"/>
    </w:pPr>
  </w:style>
  <w:style w:type="paragraph" w:customStyle="1" w:styleId="NOTA">
    <w:name w:val="NOTA"/>
    <w:basedOn w:val="Normal"/>
    <w:semiHidden/>
    <w:qFormat/>
    <w:locked/>
    <w:pPr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between w:val="single" w:sz="6" w:space="0" w:color="000000"/>
      </w:pBdr>
      <w:spacing w:before="240" w:after="240" w:line="240" w:lineRule="exact"/>
      <w:ind w:left="1077"/>
    </w:pPr>
    <w:rPr>
      <w:rFonts w:ascii="Times New Roman" w:hAnsi="Times New Roman"/>
      <w:sz w:val="22"/>
    </w:rPr>
  </w:style>
  <w:style w:type="paragraph" w:customStyle="1" w:styleId="CorpoTabCentral">
    <w:name w:val="Corpo Tab. Central"/>
    <w:basedOn w:val="CorpoTabEsq"/>
    <w:qFormat/>
    <w:pPr>
      <w:jc w:val="center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HiperlinkVisitado">
    <w:name w:val="FollowedHyperlink"/>
    <w:semiHidden/>
    <w:locked/>
    <w:rPr>
      <w:color w:val="800080"/>
      <w:u w:val="single"/>
    </w:rPr>
  </w:style>
  <w:style w:type="character" w:styleId="Refdecomentrio">
    <w:name w:val="annotation reference"/>
    <w:semiHidden/>
    <w:locked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locked/>
    <w:rPr>
      <w:sz w:val="20"/>
      <w:lang w:val="x-none"/>
    </w:rPr>
  </w:style>
  <w:style w:type="paragraph" w:styleId="Sumrio8">
    <w:name w:val="toc 8"/>
    <w:basedOn w:val="Normal"/>
    <w:next w:val="Normal"/>
    <w:autoRedefine/>
    <w:semiHidden/>
    <w:locked/>
    <w:pPr>
      <w:ind w:left="1680"/>
    </w:pPr>
  </w:style>
  <w:style w:type="paragraph" w:styleId="Sumrio9">
    <w:name w:val="toc 9"/>
    <w:basedOn w:val="Normal"/>
    <w:next w:val="Normal"/>
    <w:autoRedefine/>
    <w:semiHidden/>
    <w:locked/>
    <w:pPr>
      <w:ind w:left="1920"/>
    </w:pPr>
  </w:style>
  <w:style w:type="paragraph" w:styleId="MapadoDocumento">
    <w:name w:val="Document Map"/>
    <w:basedOn w:val="Normal"/>
    <w:semiHidden/>
    <w:locked/>
    <w:pPr>
      <w:shd w:val="clear" w:color="auto" w:fill="000080"/>
    </w:pPr>
    <w:rPr>
      <w:rFonts w:ascii="Tahoma" w:hAnsi="Tahoma" w:cs="Calibri"/>
    </w:rPr>
  </w:style>
  <w:style w:type="character" w:styleId="nfase">
    <w:name w:val="Emphasis"/>
    <w:semiHidden/>
    <w:qFormat/>
    <w:locked/>
    <w:rPr>
      <w:i/>
    </w:rPr>
  </w:style>
  <w:style w:type="character" w:styleId="Forte">
    <w:name w:val="Strong"/>
    <w:semiHidden/>
    <w:qFormat/>
    <w:locked/>
    <w:rPr>
      <w:b/>
    </w:rPr>
  </w:style>
  <w:style w:type="paragraph" w:customStyle="1" w:styleId="ITEMNVEL1">
    <w:name w:val="ITEM NÍVEL 1"/>
    <w:basedOn w:val="Normal"/>
    <w:qFormat/>
    <w:rsid w:val="00EF1A3F"/>
    <w:pPr>
      <w:numPr>
        <w:numId w:val="18"/>
      </w:numPr>
      <w:tabs>
        <w:tab w:val="left" w:pos="1644"/>
      </w:tabs>
      <w:spacing w:after="120"/>
      <w:ind w:left="1645" w:hanging="284"/>
      <w:contextualSpacing/>
    </w:pPr>
    <w:rPr>
      <w:rFonts w:ascii="Times New Roman" w:hAnsi="Times New Roman"/>
      <w:sz w:val="22"/>
      <w:lang w:eastAsia="pt-BR"/>
    </w:rPr>
  </w:style>
  <w:style w:type="paragraph" w:customStyle="1" w:styleId="ITEMNVEL2">
    <w:name w:val="ITEM NÍVEL 2"/>
    <w:basedOn w:val="Normal"/>
    <w:qFormat/>
    <w:rsid w:val="00EF1A3F"/>
    <w:pPr>
      <w:numPr>
        <w:numId w:val="7"/>
      </w:numPr>
      <w:tabs>
        <w:tab w:val="left" w:pos="1928"/>
      </w:tabs>
      <w:spacing w:after="120"/>
      <w:ind w:left="1928" w:hanging="284"/>
      <w:contextualSpacing/>
    </w:pPr>
    <w:rPr>
      <w:rFonts w:ascii="Times New Roman" w:hAnsi="Times New Roman"/>
      <w:sz w:val="22"/>
    </w:rPr>
  </w:style>
  <w:style w:type="paragraph" w:customStyle="1" w:styleId="RecuocomnmeroKnap">
    <w:name w:val="Recuo com número Knap"/>
    <w:basedOn w:val="Normal"/>
    <w:semiHidden/>
    <w:locked/>
    <w:pPr>
      <w:numPr>
        <w:numId w:val="1"/>
      </w:numPr>
      <w:tabs>
        <w:tab w:val="clear" w:pos="1797"/>
        <w:tab w:val="num" w:pos="927"/>
      </w:tabs>
      <w:ind w:left="927"/>
    </w:pPr>
  </w:style>
  <w:style w:type="paragraph" w:customStyle="1" w:styleId="Tabela">
    <w:name w:val="Tabela"/>
    <w:basedOn w:val="Corpodetexto"/>
    <w:semiHidden/>
    <w:locked/>
    <w:pPr>
      <w:widowControl w:val="0"/>
      <w:spacing w:after="0"/>
      <w:ind w:left="0"/>
    </w:pPr>
    <w:rPr>
      <w:rFonts w:ascii="Arial" w:hAnsi="Arial"/>
      <w:sz w:val="16"/>
    </w:rPr>
  </w:style>
  <w:style w:type="paragraph" w:customStyle="1" w:styleId="Cabealho2">
    <w:name w:val="Cabeçalho 2"/>
    <w:basedOn w:val="Normal"/>
    <w:semiHidden/>
    <w:locked/>
    <w:pPr>
      <w:shd w:val="pct40" w:color="auto" w:fill="auto"/>
      <w:tabs>
        <w:tab w:val="center" w:pos="4419"/>
        <w:tab w:val="right" w:pos="8838"/>
      </w:tabs>
      <w:spacing w:before="60"/>
    </w:pPr>
    <w:rPr>
      <w:sz w:val="16"/>
    </w:rPr>
  </w:style>
  <w:style w:type="paragraph" w:customStyle="1" w:styleId="Cabealho3">
    <w:name w:val="Cabeçalho 3"/>
    <w:basedOn w:val="Normal"/>
    <w:semiHidden/>
    <w:locked/>
    <w:pPr>
      <w:tabs>
        <w:tab w:val="right" w:pos="9923"/>
      </w:tabs>
      <w:spacing w:before="60" w:after="120"/>
    </w:pPr>
    <w:rPr>
      <w:sz w:val="16"/>
    </w:rPr>
  </w:style>
  <w:style w:type="paragraph" w:styleId="Textodebalo">
    <w:name w:val="Balloon Text"/>
    <w:basedOn w:val="Normal"/>
    <w:link w:val="TextodebaloChar"/>
    <w:uiPriority w:val="99"/>
    <w:semiHidden/>
    <w:locked/>
    <w:rsid w:val="00274CEF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E7402"/>
    <w:rPr>
      <w:rFonts w:ascii="Tahoma" w:hAnsi="Tahoma" w:cs="Tahoma"/>
      <w:sz w:val="16"/>
      <w:szCs w:val="16"/>
      <w:lang w:eastAsia="en-US"/>
    </w:rPr>
  </w:style>
  <w:style w:type="character" w:customStyle="1" w:styleId="CorpodetextoChar">
    <w:name w:val="Corpo de texto Char"/>
    <w:link w:val="Corpodetexto"/>
    <w:rsid w:val="00274CEF"/>
    <w:rPr>
      <w:sz w:val="22"/>
      <w:lang w:eastAsia="en-US"/>
    </w:rPr>
  </w:style>
  <w:style w:type="paragraph" w:styleId="Reviso">
    <w:name w:val="Revision"/>
    <w:hidden/>
    <w:uiPriority w:val="99"/>
    <w:semiHidden/>
    <w:rsid w:val="005E481F"/>
    <w:rPr>
      <w:rFonts w:ascii="Arial" w:hAnsi="Arial"/>
      <w:sz w:val="24"/>
      <w:lang w:eastAsia="en-US"/>
    </w:rPr>
  </w:style>
  <w:style w:type="character" w:customStyle="1" w:styleId="apple-style-span">
    <w:name w:val="apple-style-span"/>
    <w:basedOn w:val="Fontepargpadro"/>
    <w:uiPriority w:val="99"/>
    <w:semiHidden/>
    <w:locked/>
    <w:rsid w:val="008B6006"/>
  </w:style>
  <w:style w:type="character" w:customStyle="1" w:styleId="TextodecomentrioChar">
    <w:name w:val="Texto de comentário Char"/>
    <w:link w:val="Textodecomentrio"/>
    <w:semiHidden/>
    <w:rsid w:val="009722F7"/>
    <w:rPr>
      <w:rFonts w:ascii="Arial" w:hAnsi="Arial"/>
      <w:lang w:eastAsia="en-US"/>
    </w:rPr>
  </w:style>
  <w:style w:type="character" w:customStyle="1" w:styleId="Refernciaseocaptulo">
    <w:name w:val="Referência seção/capítulo"/>
    <w:uiPriority w:val="1"/>
    <w:qFormat/>
    <w:rsid w:val="008F3C25"/>
    <w:rPr>
      <w:rFonts w:ascii="Times New Roman" w:hAnsi="Times New Roman"/>
      <w:b/>
      <w:color w:val="auto"/>
      <w:sz w:val="22"/>
    </w:rPr>
  </w:style>
  <w:style w:type="character" w:customStyle="1" w:styleId="OutroIdioma">
    <w:name w:val="Outro Idioma"/>
    <w:uiPriority w:val="99"/>
    <w:semiHidden/>
    <w:locked/>
    <w:rsid w:val="0006654D"/>
    <w:rPr>
      <w:rFonts w:ascii="Times New Roman" w:hAnsi="Times New Roman"/>
      <w:b/>
      <w:i/>
      <w:color w:val="auto"/>
      <w:sz w:val="22"/>
      <w:szCs w:val="22"/>
    </w:rPr>
  </w:style>
  <w:style w:type="character" w:customStyle="1" w:styleId="apple-converted-space">
    <w:name w:val="apple-converted-space"/>
    <w:basedOn w:val="Fontepargpadro"/>
    <w:uiPriority w:val="99"/>
    <w:semiHidden/>
    <w:locked/>
    <w:rsid w:val="00CB56BC"/>
  </w:style>
  <w:style w:type="character" w:customStyle="1" w:styleId="BORDAS">
    <w:name w:val="BORDAS"/>
    <w:uiPriority w:val="1"/>
    <w:qFormat/>
    <w:rsid w:val="00CA1562"/>
    <w:rPr>
      <w:bdr w:val="single" w:sz="4" w:space="0" w:color="auto"/>
    </w:rPr>
  </w:style>
  <w:style w:type="paragraph" w:customStyle="1" w:styleId="CorpoTabDir">
    <w:name w:val="Corpo Tab. Dir."/>
    <w:basedOn w:val="Normal"/>
    <w:qFormat/>
    <w:rsid w:val="00C44824"/>
    <w:pPr>
      <w:spacing w:before="40" w:after="20"/>
      <w:ind w:left="57" w:right="57"/>
      <w:jc w:val="right"/>
    </w:pPr>
    <w:rPr>
      <w:sz w:val="16"/>
    </w:rPr>
  </w:style>
  <w:style w:type="table" w:styleId="Tabelacomgrade">
    <w:name w:val="Table Grid"/>
    <w:basedOn w:val="Tabelanormal"/>
    <w:uiPriority w:val="59"/>
    <w:locked/>
    <w:rsid w:val="000D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locked/>
    <w:rsid w:val="0057773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77735"/>
    <w:rPr>
      <w:rFonts w:ascii="Arial" w:hAnsi="Arial"/>
      <w:b/>
      <w:bCs/>
      <w:lang w:eastAsia="en-US"/>
    </w:rPr>
  </w:style>
  <w:style w:type="paragraph" w:customStyle="1" w:styleId="CdigoFonte1">
    <w:name w:val="Código Fonte 1"/>
    <w:basedOn w:val="Normal"/>
    <w:qFormat/>
    <w:rsid w:val="001C36A3"/>
    <w:pPr>
      <w:spacing w:after="120"/>
      <w:ind w:left="1021"/>
      <w:contextualSpacing/>
    </w:pPr>
    <w:rPr>
      <w:rFonts w:ascii="Courier New" w:hAnsi="Courier New"/>
      <w:sz w:val="20"/>
    </w:rPr>
  </w:style>
  <w:style w:type="paragraph" w:customStyle="1" w:styleId="CdigoFonte2">
    <w:name w:val="Código Fonte 2"/>
    <w:basedOn w:val="Normal"/>
    <w:qFormat/>
    <w:rsid w:val="00497822"/>
    <w:pPr>
      <w:ind w:left="1418"/>
    </w:pPr>
    <w:rPr>
      <w:rFonts w:ascii="Courier New" w:hAnsi="Courier New"/>
      <w:sz w:val="20"/>
    </w:rPr>
  </w:style>
  <w:style w:type="paragraph" w:customStyle="1" w:styleId="CdigoFonte3">
    <w:name w:val="Código Fonte 3"/>
    <w:basedOn w:val="Normal"/>
    <w:qFormat/>
    <w:rsid w:val="00497822"/>
    <w:pPr>
      <w:ind w:left="1814"/>
    </w:pPr>
    <w:rPr>
      <w:rFonts w:ascii="Courier New" w:hAnsi="Courier New"/>
      <w:sz w:val="20"/>
    </w:rPr>
  </w:style>
  <w:style w:type="paragraph" w:styleId="Numerada">
    <w:name w:val="List Number"/>
    <w:basedOn w:val="Normal"/>
    <w:qFormat/>
    <w:rsid w:val="00AA6A88"/>
    <w:pPr>
      <w:numPr>
        <w:numId w:val="13"/>
      </w:numPr>
      <w:tabs>
        <w:tab w:val="left" w:pos="1378"/>
      </w:tabs>
      <w:spacing w:after="120"/>
      <w:contextualSpacing/>
    </w:pPr>
    <w:rPr>
      <w:rFonts w:ascii="Times New Roman" w:hAnsi="Times New Roman"/>
      <w:sz w:val="22"/>
    </w:rPr>
  </w:style>
  <w:style w:type="character" w:customStyle="1" w:styleId="hps">
    <w:name w:val="hps"/>
    <w:basedOn w:val="Fontepargpadro"/>
    <w:semiHidden/>
    <w:locked/>
    <w:rsid w:val="002D0339"/>
  </w:style>
  <w:style w:type="paragraph" w:customStyle="1" w:styleId="TtuloTabEsq">
    <w:name w:val="Título Tab. Esq."/>
    <w:basedOn w:val="CorpoTabEsq"/>
    <w:qFormat/>
    <w:rsid w:val="00AA5D29"/>
    <w:rPr>
      <w:b/>
    </w:rPr>
  </w:style>
  <w:style w:type="paragraph" w:customStyle="1" w:styleId="TtuloTabCentral">
    <w:name w:val="Título Tab. Central"/>
    <w:basedOn w:val="CorpoTabCentral"/>
    <w:qFormat/>
    <w:rsid w:val="00AA5D29"/>
    <w:rPr>
      <w:b/>
    </w:rPr>
  </w:style>
  <w:style w:type="paragraph" w:styleId="Textodenotaderodap">
    <w:name w:val="footnote text"/>
    <w:basedOn w:val="Normal"/>
    <w:link w:val="TextodenotaderodapChar"/>
    <w:uiPriority w:val="99"/>
    <w:semiHidden/>
    <w:locked/>
    <w:rsid w:val="00AA6A88"/>
    <w:rPr>
      <w:sz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AA6A88"/>
    <w:rPr>
      <w:rFonts w:ascii="Arial" w:hAnsi="Arial"/>
      <w:lang w:eastAsia="en-US"/>
    </w:rPr>
  </w:style>
  <w:style w:type="character" w:styleId="Refdenotaderodap">
    <w:name w:val="footnote reference"/>
    <w:uiPriority w:val="99"/>
    <w:semiHidden/>
    <w:locked/>
    <w:rsid w:val="00AA6A88"/>
    <w:rPr>
      <w:vertAlign w:val="superscript"/>
    </w:rPr>
  </w:style>
  <w:style w:type="paragraph" w:customStyle="1" w:styleId="TtuloTabDir">
    <w:name w:val="Título Tab. Dir."/>
    <w:basedOn w:val="CorpoTabDir"/>
    <w:qFormat/>
    <w:rsid w:val="000D3595"/>
    <w:rPr>
      <w:b/>
    </w:rPr>
  </w:style>
  <w:style w:type="character" w:customStyle="1" w:styleId="Refernciatelascampospastas">
    <w:name w:val="Referência telas/campos/pastas"/>
    <w:uiPriority w:val="1"/>
    <w:qFormat/>
    <w:rsid w:val="00912B82"/>
    <w:rPr>
      <w:rFonts w:ascii="Times New Roman" w:hAnsi="Times New Roman"/>
      <w:i/>
      <w:color w:val="auto"/>
      <w:sz w:val="22"/>
      <w:lang w:eastAsia="pt-BR"/>
    </w:rPr>
  </w:style>
  <w:style w:type="character" w:customStyle="1" w:styleId="CARACTERESOBRESCRITO">
    <w:name w:val="CARACTERE SOBRESCRITO"/>
    <w:uiPriority w:val="1"/>
    <w:qFormat/>
    <w:rsid w:val="00D97FB2"/>
    <w:rPr>
      <w:vertAlign w:val="superscript"/>
    </w:rPr>
  </w:style>
  <w:style w:type="character" w:customStyle="1" w:styleId="CARACTERENEGRITO">
    <w:name w:val="CARACTERE NEGRITO"/>
    <w:uiPriority w:val="1"/>
    <w:qFormat/>
    <w:rsid w:val="0076534D"/>
    <w:rPr>
      <w:b/>
    </w:rPr>
  </w:style>
  <w:style w:type="paragraph" w:customStyle="1" w:styleId="TtuloCapa1">
    <w:name w:val="Título Capa 1"/>
    <w:basedOn w:val="Normal"/>
    <w:uiPriority w:val="1"/>
    <w:qFormat/>
    <w:rsid w:val="00F170CE"/>
    <w:pPr>
      <w:spacing w:after="120"/>
      <w:jc w:val="center"/>
    </w:pPr>
    <w:rPr>
      <w:rFonts w:cs="Arial"/>
      <w:b/>
      <w:color w:val="365F91"/>
      <w:sz w:val="52"/>
      <w:szCs w:val="56"/>
    </w:rPr>
  </w:style>
  <w:style w:type="paragraph" w:customStyle="1" w:styleId="TtuloCapa2">
    <w:name w:val="Título Capa 2"/>
    <w:basedOn w:val="Normal"/>
    <w:uiPriority w:val="1"/>
    <w:qFormat/>
    <w:rsid w:val="00F170CE"/>
    <w:pPr>
      <w:spacing w:after="120"/>
      <w:jc w:val="center"/>
    </w:pPr>
    <w:rPr>
      <w:rFonts w:cs="Arial"/>
      <w:szCs w:val="24"/>
      <w:lang w:val="en-US"/>
    </w:rPr>
  </w:style>
  <w:style w:type="paragraph" w:customStyle="1" w:styleId="Ttulo2semndice">
    <w:name w:val="Título 2 sem Índice"/>
    <w:basedOn w:val="Ttulo2"/>
    <w:next w:val="Corpodetexto"/>
    <w:qFormat/>
    <w:rsid w:val="00941428"/>
    <w:pPr>
      <w:ind w:right="1140"/>
      <w:outlineLvl w:val="9"/>
    </w:pPr>
  </w:style>
  <w:style w:type="paragraph" w:styleId="NormalWeb">
    <w:name w:val="Normal (Web)"/>
    <w:basedOn w:val="Normal"/>
    <w:uiPriority w:val="99"/>
    <w:semiHidden/>
    <w:locked/>
    <w:rsid w:val="00673696"/>
    <w:rPr>
      <w:rFonts w:ascii="Times New Roman" w:hAnsi="Times New Roman"/>
      <w:szCs w:val="24"/>
    </w:rPr>
  </w:style>
  <w:style w:type="character" w:customStyle="1" w:styleId="Mention">
    <w:name w:val="Mention"/>
    <w:basedOn w:val="Fontepargpadro"/>
    <w:uiPriority w:val="99"/>
    <w:semiHidden/>
    <w:unhideWhenUsed/>
    <w:rsid w:val="00D04ADD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99" w:defSemiHidden="1" w:defUnhideWhenUsed="0" w:defQFormat="0" w:count="267">
    <w:lsdException w:name="Normal" w:locked="0" w:semiHidden="0" w:uiPriority="0" w:qFormat="1"/>
    <w:lsdException w:name="heading 1" w:locked="0" w:semiHidden="0" w:uiPriority="0" w:qFormat="1"/>
    <w:lsdException w:name="heading 2" w:locked="0" w:semiHidden="0" w:uiPriority="0" w:qFormat="1"/>
    <w:lsdException w:name="heading 3" w:locked="0" w:semiHidden="0" w:uiPriority="0" w:qFormat="1"/>
    <w:lsdException w:name="heading 4" w:locked="0" w:semiHidden="0" w:uiPriority="0" w:qFormat="1"/>
    <w:lsdException w:name="heading 5" w:locked="0" w:semiHidden="0" w:uiPriority="0" w:qFormat="1"/>
    <w:lsdException w:name="heading 6" w:locked="0" w:semiHidden="0" w:uiPriority="0" w:qFormat="1"/>
    <w:lsdException w:name="heading 7" w:locked="0" w:semiHidden="0" w:uiPriority="0" w:qFormat="1"/>
    <w:lsdException w:name="heading 8" w:locked="0" w:semiHidden="0" w:uiPriority="0" w:qFormat="1"/>
    <w:lsdException w:name="heading 9" w:locked="0" w:semiHidden="0" w:uiPriority="0" w:qFormat="1"/>
    <w:lsdException w:name="toc 1" w:locked="0" w:uiPriority="39" w:unhideWhenUsed="1" w:qFormat="1"/>
    <w:lsdException w:name="toc 2" w:locked="0" w:uiPriority="39" w:unhideWhenUsed="1" w:qFormat="1"/>
    <w:lsdException w:name="toc 3" w:locked="0" w:uiPriority="39" w:unhideWhenUsed="1" w:qFormat="1"/>
    <w:lsdException w:name="toc 4" w:locked="0" w:uiPriority="0" w:unhideWhenUsed="1" w:qFormat="1"/>
    <w:lsdException w:name="toc 5" w:locked="0" w:uiPriority="0" w:unhideWhenUsed="1" w:qFormat="1"/>
    <w:lsdException w:name="toc 6" w:locked="0" w:uiPriority="0" w:unhideWhenUsed="1"/>
    <w:lsdException w:name="toc 7" w:locked="0" w:uiPriority="0" w:unhideWhenUsed="1"/>
    <w:lsdException w:name="toc 8" w:locked="0" w:uiPriority="0" w:unhideWhenUsed="1"/>
    <w:lsdException w:name="toc 9" w:locked="0" w:uiPriority="0" w:unhideWhenUsed="1"/>
    <w:lsdException w:name="footnote text" w:locked="0"/>
    <w:lsdException w:name="annotation text" w:locked="0" w:uiPriority="0" w:unhideWhenUsed="1"/>
    <w:lsdException w:name="header" w:locked="0" w:uiPriority="0" w:unhideWhenUsed="1" w:qFormat="1"/>
    <w:lsdException w:name="footer" w:locked="0" w:uiPriority="0" w:unhideWhenUsed="1" w:qFormat="1"/>
    <w:lsdException w:name="caption" w:locked="0" w:semiHidden="0" w:uiPriority="0" w:qFormat="1"/>
    <w:lsdException w:name="footnote reference" w:locked="0"/>
    <w:lsdException w:name="annotation reference" w:locked="0" w:uiPriority="0" w:unhideWhenUsed="1"/>
    <w:lsdException w:name="List Bullet" w:locked="0" w:uiPriority="0" w:unhideWhenUsed="1" w:qFormat="1"/>
    <w:lsdException w:name="List Number" w:locked="0" w:uiPriority="0" w:qFormat="1"/>
    <w:lsdException w:name="Title" w:uiPriority="10" w:qFormat="1"/>
    <w:lsdException w:name="Default Paragraph Font" w:locked="0" w:uiPriority="1" w:unhideWhenUsed="1"/>
    <w:lsdException w:name="Body Text" w:locked="0" w:uiPriority="0" w:unhideWhenUsed="1" w:qFormat="1"/>
    <w:lsdException w:name="Subtitle" w:uiPriority="11" w:qFormat="1"/>
    <w:lsdException w:name="Hyperlink" w:locked="0" w:unhideWhenUsed="1"/>
    <w:lsdException w:name="FollowedHyperlink" w:locked="0" w:uiPriority="0" w:unhideWhenUsed="1"/>
    <w:lsdException w:name="Strong" w:locked="0" w:semiHidden="0" w:uiPriority="0" w:qFormat="1"/>
    <w:lsdException w:name="Emphasis" w:locked="0" w:semiHidden="0" w:uiPriority="0" w:qFormat="1"/>
    <w:lsdException w:name="Document Map" w:locked="0" w:uiPriority="0" w:unhideWhenUsed="1"/>
    <w:lsdException w:name="HTML Top of Form" w:locked="0" w:unhideWhenUsed="1"/>
    <w:lsdException w:name="HTML Bottom of Form" w:locked="0" w:unhideWhenUsed="1"/>
    <w:lsdException w:name="HTML Variable" w:unhideWhenUsed="1"/>
    <w:lsdException w:name="Normal Table" w:locked="0" w:unhideWhenUsed="1"/>
    <w:lsdException w:name="annotation subject" w:locked="0"/>
    <w:lsdException w:name="No List" w:locked="0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0" w:unhideWhenUsed="1"/>
    <w:lsdException w:name="Table Grid" w:locked="0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lock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unhideWhenUsed="1" w:qFormat="1"/>
  </w:latentStyles>
  <w:style w:type="paragraph" w:default="1" w:styleId="Normal">
    <w:name w:val="Normal"/>
    <w:uiPriority w:val="99"/>
    <w:qFormat/>
    <w:rsid w:val="00A51367"/>
    <w:rPr>
      <w:rFonts w:ascii="Arial" w:hAnsi="Arial"/>
      <w:sz w:val="24"/>
      <w:lang w:eastAsia="en-US"/>
    </w:rPr>
  </w:style>
  <w:style w:type="paragraph" w:styleId="Ttulo1">
    <w:name w:val="heading 1"/>
    <w:basedOn w:val="Normal"/>
    <w:next w:val="Corpodetexto"/>
    <w:qFormat/>
    <w:pPr>
      <w:keepNext/>
      <w:keepLines/>
      <w:pageBreakBefore/>
      <w:numPr>
        <w:numId w:val="4"/>
      </w:numPr>
      <w:tabs>
        <w:tab w:val="clear" w:pos="720"/>
        <w:tab w:val="num" w:pos="567"/>
      </w:tabs>
      <w:spacing w:before="360" w:after="360"/>
      <w:ind w:left="567" w:hanging="567"/>
      <w:outlineLvl w:val="0"/>
    </w:pPr>
    <w:rPr>
      <w:b/>
      <w:sz w:val="40"/>
    </w:rPr>
  </w:style>
  <w:style w:type="paragraph" w:styleId="Ttulo2">
    <w:name w:val="heading 2"/>
    <w:basedOn w:val="Normal"/>
    <w:next w:val="Corpodetexto"/>
    <w:qFormat/>
    <w:pPr>
      <w:keepNext/>
      <w:keepLines/>
      <w:spacing w:before="240" w:after="120"/>
      <w:ind w:right="1138"/>
      <w:outlineLvl w:val="1"/>
    </w:pPr>
    <w:rPr>
      <w:b/>
      <w:sz w:val="28"/>
    </w:rPr>
  </w:style>
  <w:style w:type="paragraph" w:styleId="Ttulo3">
    <w:name w:val="heading 3"/>
    <w:basedOn w:val="Normal"/>
    <w:next w:val="Corpodetexto"/>
    <w:qFormat/>
    <w:pPr>
      <w:keepNext/>
      <w:keepLines/>
      <w:spacing w:before="240" w:after="120"/>
      <w:outlineLvl w:val="2"/>
    </w:pPr>
    <w:rPr>
      <w:b/>
      <w:sz w:val="22"/>
    </w:rPr>
  </w:style>
  <w:style w:type="paragraph" w:styleId="Ttulo4">
    <w:name w:val="heading 4"/>
    <w:basedOn w:val="Normal"/>
    <w:next w:val="Corpodetexto"/>
    <w:qFormat/>
    <w:rsid w:val="00E7483F"/>
    <w:pPr>
      <w:keepNext/>
      <w:spacing w:before="240" w:after="120"/>
      <w:outlineLvl w:val="3"/>
    </w:pPr>
    <w:rPr>
      <w:i/>
      <w:sz w:val="22"/>
    </w:rPr>
  </w:style>
  <w:style w:type="paragraph" w:styleId="Ttulo5">
    <w:name w:val="heading 5"/>
    <w:basedOn w:val="Normal"/>
    <w:next w:val="Corpodetexto"/>
    <w:qFormat/>
    <w:rsid w:val="00E7483F"/>
    <w:pPr>
      <w:keepNext/>
      <w:spacing w:before="240" w:after="120"/>
      <w:outlineLvl w:val="4"/>
    </w:pPr>
    <w:rPr>
      <w:sz w:val="22"/>
    </w:rPr>
  </w:style>
  <w:style w:type="paragraph" w:styleId="Ttulo6">
    <w:name w:val="heading 6"/>
    <w:basedOn w:val="Normal"/>
    <w:next w:val="Normal"/>
    <w:semiHidden/>
    <w:qFormat/>
    <w:locked/>
    <w:pPr>
      <w:keepNext/>
      <w:outlineLvl w:val="5"/>
    </w:pPr>
    <w:rPr>
      <w:sz w:val="22"/>
    </w:rPr>
  </w:style>
  <w:style w:type="paragraph" w:styleId="Ttulo7">
    <w:name w:val="heading 7"/>
    <w:basedOn w:val="Normal"/>
    <w:next w:val="Normal"/>
    <w:semiHidden/>
    <w:qFormat/>
    <w:locked/>
    <w:pPr>
      <w:keepNext/>
      <w:jc w:val="center"/>
      <w:outlineLvl w:val="6"/>
    </w:pPr>
    <w:rPr>
      <w:sz w:val="22"/>
    </w:rPr>
  </w:style>
  <w:style w:type="paragraph" w:styleId="Ttulo8">
    <w:name w:val="heading 8"/>
    <w:basedOn w:val="Normal"/>
    <w:next w:val="Normal"/>
    <w:semiHidden/>
    <w:qFormat/>
    <w:locked/>
    <w:pPr>
      <w:keepNext/>
      <w:jc w:val="center"/>
      <w:outlineLvl w:val="7"/>
    </w:pPr>
    <w:rPr>
      <w:sz w:val="22"/>
    </w:rPr>
  </w:style>
  <w:style w:type="paragraph" w:styleId="Ttulo9">
    <w:name w:val="heading 9"/>
    <w:basedOn w:val="Normal"/>
    <w:next w:val="Normal"/>
    <w:semiHidden/>
    <w:qFormat/>
    <w:locked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spacing w:after="120"/>
      <w:ind w:left="1022"/>
    </w:pPr>
    <w:rPr>
      <w:rFonts w:ascii="Times New Roman" w:hAnsi="Times New Roman"/>
      <w:sz w:val="22"/>
      <w:lang w:val="x-none"/>
    </w:rPr>
  </w:style>
  <w:style w:type="paragraph" w:styleId="Sumrio1">
    <w:name w:val="toc 1"/>
    <w:basedOn w:val="Normal"/>
    <w:next w:val="Normal"/>
    <w:uiPriority w:val="39"/>
    <w:qFormat/>
    <w:pPr>
      <w:tabs>
        <w:tab w:val="left" w:pos="284"/>
        <w:tab w:val="right" w:leader="dot" w:pos="9974"/>
      </w:tabs>
      <w:spacing w:before="240" w:after="240"/>
    </w:pPr>
    <w:rPr>
      <w:rFonts w:ascii="Times New Roman" w:hAnsi="Times New Roman"/>
      <w:b/>
      <w:caps/>
      <w:sz w:val="22"/>
    </w:rPr>
  </w:style>
  <w:style w:type="paragraph" w:styleId="Sumrio2">
    <w:name w:val="toc 2"/>
    <w:basedOn w:val="Normal"/>
    <w:next w:val="Normal"/>
    <w:uiPriority w:val="39"/>
    <w:qFormat/>
    <w:rsid w:val="00B80987"/>
    <w:pPr>
      <w:tabs>
        <w:tab w:val="right" w:leader="dot" w:pos="9974"/>
      </w:tabs>
      <w:ind w:left="284"/>
    </w:pPr>
    <w:rPr>
      <w:rFonts w:ascii="Times New Roman" w:hAnsi="Times New Roman"/>
      <w:b/>
      <w:noProof/>
      <w:sz w:val="22"/>
    </w:rPr>
  </w:style>
  <w:style w:type="paragraph" w:styleId="Sumrio3">
    <w:name w:val="toc 3"/>
    <w:basedOn w:val="Normal"/>
    <w:next w:val="Normal"/>
    <w:uiPriority w:val="39"/>
    <w:qFormat/>
    <w:rsid w:val="00B80987"/>
    <w:pPr>
      <w:tabs>
        <w:tab w:val="right" w:leader="dot" w:pos="9974"/>
      </w:tabs>
      <w:ind w:left="737"/>
    </w:pPr>
    <w:rPr>
      <w:rFonts w:ascii="Times New Roman" w:hAnsi="Times New Roman"/>
      <w:noProof/>
      <w:sz w:val="22"/>
    </w:rPr>
  </w:style>
  <w:style w:type="paragraph" w:customStyle="1" w:styleId="ATENO">
    <w:name w:val="ATENÇÃO"/>
    <w:basedOn w:val="Normal"/>
    <w:qFormat/>
    <w:rsid w:val="0049721D"/>
    <w:pPr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240" w:after="240"/>
      <w:ind w:left="1077"/>
      <w:contextualSpacing/>
    </w:pPr>
    <w:rPr>
      <w:rFonts w:ascii="Times New Roman" w:hAnsi="Times New Roman"/>
      <w:sz w:val="22"/>
    </w:rPr>
  </w:style>
  <w:style w:type="paragraph" w:styleId="Cabealho">
    <w:name w:val="header"/>
    <w:basedOn w:val="Normal"/>
    <w:qFormat/>
    <w:rsid w:val="000859EF"/>
    <w:pPr>
      <w:pBdr>
        <w:bottom w:val="single" w:sz="4" w:space="1" w:color="auto"/>
      </w:pBdr>
      <w:tabs>
        <w:tab w:val="right" w:pos="9923"/>
      </w:tabs>
      <w:jc w:val="right"/>
    </w:pPr>
    <w:rPr>
      <w:b/>
      <w:sz w:val="22"/>
    </w:rPr>
  </w:style>
  <w:style w:type="paragraph" w:styleId="Legenda">
    <w:name w:val="caption"/>
    <w:basedOn w:val="Normal"/>
    <w:next w:val="Normal"/>
    <w:qFormat/>
    <w:rsid w:val="00A210F1"/>
    <w:pPr>
      <w:spacing w:before="120" w:after="120" w:line="480" w:lineRule="auto"/>
      <w:jc w:val="center"/>
    </w:pPr>
    <w:rPr>
      <w:rFonts w:ascii="Times New Roman" w:hAnsi="Times New Roman"/>
      <w:b/>
      <w:bCs/>
      <w:sz w:val="22"/>
    </w:rPr>
  </w:style>
  <w:style w:type="paragraph" w:styleId="Sumrio6">
    <w:name w:val="toc 6"/>
    <w:basedOn w:val="Normal"/>
    <w:next w:val="Normal"/>
    <w:autoRedefine/>
    <w:semiHidden/>
    <w:locked/>
    <w:pPr>
      <w:ind w:left="1200"/>
    </w:pPr>
  </w:style>
  <w:style w:type="character" w:customStyle="1" w:styleId="CARACTEREPARATECLAS">
    <w:name w:val="CARACTERE PARA TECLAS"/>
    <w:uiPriority w:val="1"/>
    <w:qFormat/>
    <w:rPr>
      <w:rFonts w:ascii="Arial" w:hAnsi="Arial"/>
      <w:caps/>
      <w:sz w:val="18"/>
    </w:rPr>
  </w:style>
  <w:style w:type="paragraph" w:styleId="Commarcadores">
    <w:name w:val="List Bullet"/>
    <w:basedOn w:val="Normal"/>
    <w:qFormat/>
    <w:rsid w:val="00471539"/>
    <w:pPr>
      <w:numPr>
        <w:numId w:val="2"/>
      </w:numPr>
      <w:tabs>
        <w:tab w:val="clear" w:pos="1381"/>
        <w:tab w:val="left" w:pos="1378"/>
      </w:tabs>
      <w:spacing w:after="120"/>
      <w:ind w:left="1378" w:hanging="357"/>
      <w:contextualSpacing/>
    </w:pPr>
    <w:rPr>
      <w:rFonts w:ascii="Times New Roman" w:hAnsi="Times New Roman"/>
      <w:sz w:val="22"/>
    </w:rPr>
  </w:style>
  <w:style w:type="paragraph" w:customStyle="1" w:styleId="CorpoTabEsq">
    <w:name w:val="Corpo Tab. Esq."/>
    <w:basedOn w:val="Normal"/>
    <w:qFormat/>
    <w:pPr>
      <w:spacing w:before="40" w:after="20"/>
      <w:ind w:left="57" w:right="57"/>
    </w:pPr>
    <w:rPr>
      <w:sz w:val="16"/>
    </w:rPr>
  </w:style>
  <w:style w:type="paragraph" w:customStyle="1" w:styleId="CUIDADO">
    <w:name w:val="CUIDADO"/>
    <w:basedOn w:val="Normal"/>
    <w:qFormat/>
    <w:rsid w:val="0049721D"/>
    <w:pPr>
      <w:keepLines/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hd w:val="pct10" w:color="auto" w:fill="auto"/>
      <w:spacing w:before="240" w:after="240" w:line="240" w:lineRule="exact"/>
      <w:ind w:left="1077"/>
      <w:contextualSpacing/>
    </w:pPr>
    <w:rPr>
      <w:rFonts w:ascii="Times New Roman" w:hAnsi="Times New Roman"/>
      <w:b/>
      <w:sz w:val="22"/>
    </w:rPr>
  </w:style>
  <w:style w:type="paragraph" w:customStyle="1" w:styleId="Figura">
    <w:name w:val="Figura"/>
    <w:basedOn w:val="Normal"/>
    <w:qFormat/>
    <w:rsid w:val="000247C7"/>
    <w:pPr>
      <w:keepNext/>
      <w:spacing w:before="240" w:after="120"/>
      <w:jc w:val="center"/>
    </w:pPr>
    <w:rPr>
      <w:sz w:val="20"/>
    </w:rPr>
  </w:style>
  <w:style w:type="paragraph" w:styleId="Sumrio7">
    <w:name w:val="toc 7"/>
    <w:basedOn w:val="Normal"/>
    <w:next w:val="Normal"/>
    <w:autoRedefine/>
    <w:semiHidden/>
    <w:locked/>
    <w:pPr>
      <w:ind w:left="1440"/>
    </w:pPr>
  </w:style>
  <w:style w:type="paragraph" w:styleId="Sumrio4">
    <w:name w:val="toc 4"/>
    <w:basedOn w:val="Normal"/>
    <w:next w:val="Normal"/>
    <w:qFormat/>
    <w:pPr>
      <w:ind w:left="720"/>
    </w:pPr>
    <w:rPr>
      <w:rFonts w:ascii="Times New Roman" w:hAnsi="Times New Roman"/>
      <w:lang w:val="en-US"/>
    </w:rPr>
  </w:style>
  <w:style w:type="paragraph" w:customStyle="1" w:styleId="PERIGO">
    <w:name w:val="PERIGO"/>
    <w:basedOn w:val="Normal"/>
    <w:autoRedefine/>
    <w:qFormat/>
    <w:rsid w:val="0049721D"/>
    <w:pPr>
      <w:keepLines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pct10" w:color="auto" w:fill="auto"/>
      <w:spacing w:before="240" w:after="240" w:line="240" w:lineRule="exact"/>
      <w:ind w:left="1077"/>
      <w:contextualSpacing/>
    </w:pPr>
    <w:rPr>
      <w:rFonts w:ascii="Times New Roman" w:hAnsi="Times New Roman"/>
      <w:b/>
      <w:sz w:val="22"/>
    </w:rPr>
  </w:style>
  <w:style w:type="paragraph" w:styleId="Rodap">
    <w:name w:val="footer"/>
    <w:basedOn w:val="Normal"/>
    <w:qFormat/>
    <w:rsid w:val="00035F7D"/>
    <w:pPr>
      <w:pBdr>
        <w:top w:val="single" w:sz="6" w:space="1" w:color="000000"/>
      </w:pBdr>
      <w:tabs>
        <w:tab w:val="center" w:pos="4419"/>
        <w:tab w:val="right" w:pos="8838"/>
      </w:tabs>
      <w:jc w:val="center"/>
    </w:pPr>
    <w:rPr>
      <w:b/>
      <w:sz w:val="18"/>
    </w:rPr>
  </w:style>
  <w:style w:type="paragraph" w:styleId="Sumrio5">
    <w:name w:val="toc 5"/>
    <w:basedOn w:val="Normal"/>
    <w:next w:val="Normal"/>
    <w:qFormat/>
    <w:pPr>
      <w:ind w:left="960"/>
    </w:pPr>
    <w:rPr>
      <w:rFonts w:ascii="Times New Roman" w:hAnsi="Times New Roman"/>
      <w:lang w:val="en-US"/>
    </w:rPr>
  </w:style>
  <w:style w:type="paragraph" w:customStyle="1" w:styleId="Ttulo1semndice">
    <w:name w:val="Título 1 sem Índice"/>
    <w:basedOn w:val="Ttulo1"/>
    <w:next w:val="Corpodetexto"/>
    <w:qFormat/>
    <w:pPr>
      <w:numPr>
        <w:numId w:val="0"/>
      </w:numPr>
      <w:outlineLvl w:val="9"/>
    </w:pPr>
  </w:style>
  <w:style w:type="paragraph" w:customStyle="1" w:styleId="NOTA">
    <w:name w:val="NOTA"/>
    <w:basedOn w:val="Normal"/>
    <w:semiHidden/>
    <w:qFormat/>
    <w:locked/>
    <w:pPr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between w:val="single" w:sz="6" w:space="0" w:color="000000"/>
      </w:pBdr>
      <w:spacing w:before="240" w:after="240" w:line="240" w:lineRule="exact"/>
      <w:ind w:left="1077"/>
    </w:pPr>
    <w:rPr>
      <w:rFonts w:ascii="Times New Roman" w:hAnsi="Times New Roman"/>
      <w:sz w:val="22"/>
    </w:rPr>
  </w:style>
  <w:style w:type="paragraph" w:customStyle="1" w:styleId="CorpoTabCentral">
    <w:name w:val="Corpo Tab. Central"/>
    <w:basedOn w:val="CorpoTabEsq"/>
    <w:qFormat/>
    <w:pPr>
      <w:jc w:val="center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HiperlinkVisitado">
    <w:name w:val="FollowedHyperlink"/>
    <w:semiHidden/>
    <w:locked/>
    <w:rPr>
      <w:color w:val="800080"/>
      <w:u w:val="single"/>
    </w:rPr>
  </w:style>
  <w:style w:type="character" w:styleId="Refdecomentrio">
    <w:name w:val="annotation reference"/>
    <w:semiHidden/>
    <w:locked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locked/>
    <w:rPr>
      <w:sz w:val="20"/>
      <w:lang w:val="x-none"/>
    </w:rPr>
  </w:style>
  <w:style w:type="paragraph" w:styleId="Sumrio8">
    <w:name w:val="toc 8"/>
    <w:basedOn w:val="Normal"/>
    <w:next w:val="Normal"/>
    <w:autoRedefine/>
    <w:semiHidden/>
    <w:locked/>
    <w:pPr>
      <w:ind w:left="1680"/>
    </w:pPr>
  </w:style>
  <w:style w:type="paragraph" w:styleId="Sumrio9">
    <w:name w:val="toc 9"/>
    <w:basedOn w:val="Normal"/>
    <w:next w:val="Normal"/>
    <w:autoRedefine/>
    <w:semiHidden/>
    <w:locked/>
    <w:pPr>
      <w:ind w:left="1920"/>
    </w:pPr>
  </w:style>
  <w:style w:type="paragraph" w:styleId="MapadoDocumento">
    <w:name w:val="Document Map"/>
    <w:basedOn w:val="Normal"/>
    <w:semiHidden/>
    <w:locked/>
    <w:pPr>
      <w:shd w:val="clear" w:color="auto" w:fill="000080"/>
    </w:pPr>
    <w:rPr>
      <w:rFonts w:ascii="Tahoma" w:hAnsi="Tahoma" w:cs="Calibri"/>
    </w:rPr>
  </w:style>
  <w:style w:type="character" w:styleId="nfase">
    <w:name w:val="Emphasis"/>
    <w:semiHidden/>
    <w:qFormat/>
    <w:locked/>
    <w:rPr>
      <w:i/>
    </w:rPr>
  </w:style>
  <w:style w:type="character" w:styleId="Forte">
    <w:name w:val="Strong"/>
    <w:semiHidden/>
    <w:qFormat/>
    <w:locked/>
    <w:rPr>
      <w:b/>
    </w:rPr>
  </w:style>
  <w:style w:type="paragraph" w:customStyle="1" w:styleId="ITEMNVEL1">
    <w:name w:val="ITEM NÍVEL 1"/>
    <w:basedOn w:val="Normal"/>
    <w:qFormat/>
    <w:rsid w:val="00EF1A3F"/>
    <w:pPr>
      <w:numPr>
        <w:numId w:val="18"/>
      </w:numPr>
      <w:tabs>
        <w:tab w:val="left" w:pos="1644"/>
      </w:tabs>
      <w:spacing w:after="120"/>
      <w:ind w:left="1645" w:hanging="284"/>
      <w:contextualSpacing/>
    </w:pPr>
    <w:rPr>
      <w:rFonts w:ascii="Times New Roman" w:hAnsi="Times New Roman"/>
      <w:sz w:val="22"/>
      <w:lang w:eastAsia="pt-BR"/>
    </w:rPr>
  </w:style>
  <w:style w:type="paragraph" w:customStyle="1" w:styleId="ITEMNVEL2">
    <w:name w:val="ITEM NÍVEL 2"/>
    <w:basedOn w:val="Normal"/>
    <w:qFormat/>
    <w:rsid w:val="00EF1A3F"/>
    <w:pPr>
      <w:numPr>
        <w:numId w:val="7"/>
      </w:numPr>
      <w:tabs>
        <w:tab w:val="left" w:pos="1928"/>
      </w:tabs>
      <w:spacing w:after="120"/>
      <w:ind w:left="1928" w:hanging="284"/>
      <w:contextualSpacing/>
    </w:pPr>
    <w:rPr>
      <w:rFonts w:ascii="Times New Roman" w:hAnsi="Times New Roman"/>
      <w:sz w:val="22"/>
    </w:rPr>
  </w:style>
  <w:style w:type="paragraph" w:customStyle="1" w:styleId="RecuocomnmeroKnap">
    <w:name w:val="Recuo com número Knap"/>
    <w:basedOn w:val="Normal"/>
    <w:semiHidden/>
    <w:locked/>
    <w:pPr>
      <w:numPr>
        <w:numId w:val="1"/>
      </w:numPr>
      <w:tabs>
        <w:tab w:val="clear" w:pos="1797"/>
        <w:tab w:val="num" w:pos="927"/>
      </w:tabs>
      <w:ind w:left="927"/>
    </w:pPr>
  </w:style>
  <w:style w:type="paragraph" w:customStyle="1" w:styleId="Tabela">
    <w:name w:val="Tabela"/>
    <w:basedOn w:val="Corpodetexto"/>
    <w:semiHidden/>
    <w:locked/>
    <w:pPr>
      <w:widowControl w:val="0"/>
      <w:spacing w:after="0"/>
      <w:ind w:left="0"/>
    </w:pPr>
    <w:rPr>
      <w:rFonts w:ascii="Arial" w:hAnsi="Arial"/>
      <w:sz w:val="16"/>
    </w:rPr>
  </w:style>
  <w:style w:type="paragraph" w:customStyle="1" w:styleId="Cabealho2">
    <w:name w:val="Cabeçalho 2"/>
    <w:basedOn w:val="Normal"/>
    <w:semiHidden/>
    <w:locked/>
    <w:pPr>
      <w:shd w:val="pct40" w:color="auto" w:fill="auto"/>
      <w:tabs>
        <w:tab w:val="center" w:pos="4419"/>
        <w:tab w:val="right" w:pos="8838"/>
      </w:tabs>
      <w:spacing w:before="60"/>
    </w:pPr>
    <w:rPr>
      <w:sz w:val="16"/>
    </w:rPr>
  </w:style>
  <w:style w:type="paragraph" w:customStyle="1" w:styleId="Cabealho3">
    <w:name w:val="Cabeçalho 3"/>
    <w:basedOn w:val="Normal"/>
    <w:semiHidden/>
    <w:locked/>
    <w:pPr>
      <w:tabs>
        <w:tab w:val="right" w:pos="9923"/>
      </w:tabs>
      <w:spacing w:before="60" w:after="120"/>
    </w:pPr>
    <w:rPr>
      <w:sz w:val="16"/>
    </w:rPr>
  </w:style>
  <w:style w:type="paragraph" w:styleId="Textodebalo">
    <w:name w:val="Balloon Text"/>
    <w:basedOn w:val="Normal"/>
    <w:link w:val="TextodebaloChar"/>
    <w:uiPriority w:val="99"/>
    <w:semiHidden/>
    <w:locked/>
    <w:rsid w:val="00274CEF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E7402"/>
    <w:rPr>
      <w:rFonts w:ascii="Tahoma" w:hAnsi="Tahoma" w:cs="Tahoma"/>
      <w:sz w:val="16"/>
      <w:szCs w:val="16"/>
      <w:lang w:eastAsia="en-US"/>
    </w:rPr>
  </w:style>
  <w:style w:type="character" w:customStyle="1" w:styleId="CorpodetextoChar">
    <w:name w:val="Corpo de texto Char"/>
    <w:link w:val="Corpodetexto"/>
    <w:rsid w:val="00274CEF"/>
    <w:rPr>
      <w:sz w:val="22"/>
      <w:lang w:eastAsia="en-US"/>
    </w:rPr>
  </w:style>
  <w:style w:type="paragraph" w:styleId="Reviso">
    <w:name w:val="Revision"/>
    <w:hidden/>
    <w:uiPriority w:val="99"/>
    <w:semiHidden/>
    <w:rsid w:val="005E481F"/>
    <w:rPr>
      <w:rFonts w:ascii="Arial" w:hAnsi="Arial"/>
      <w:sz w:val="24"/>
      <w:lang w:eastAsia="en-US"/>
    </w:rPr>
  </w:style>
  <w:style w:type="character" w:customStyle="1" w:styleId="apple-style-span">
    <w:name w:val="apple-style-span"/>
    <w:basedOn w:val="Fontepargpadro"/>
    <w:uiPriority w:val="99"/>
    <w:semiHidden/>
    <w:locked/>
    <w:rsid w:val="008B6006"/>
  </w:style>
  <w:style w:type="character" w:customStyle="1" w:styleId="TextodecomentrioChar">
    <w:name w:val="Texto de comentário Char"/>
    <w:link w:val="Textodecomentrio"/>
    <w:semiHidden/>
    <w:rsid w:val="009722F7"/>
    <w:rPr>
      <w:rFonts w:ascii="Arial" w:hAnsi="Arial"/>
      <w:lang w:eastAsia="en-US"/>
    </w:rPr>
  </w:style>
  <w:style w:type="character" w:customStyle="1" w:styleId="Refernciaseocaptulo">
    <w:name w:val="Referência seção/capítulo"/>
    <w:uiPriority w:val="1"/>
    <w:qFormat/>
    <w:rsid w:val="008F3C25"/>
    <w:rPr>
      <w:rFonts w:ascii="Times New Roman" w:hAnsi="Times New Roman"/>
      <w:b/>
      <w:color w:val="auto"/>
      <w:sz w:val="22"/>
    </w:rPr>
  </w:style>
  <w:style w:type="character" w:customStyle="1" w:styleId="OutroIdioma">
    <w:name w:val="Outro Idioma"/>
    <w:uiPriority w:val="99"/>
    <w:semiHidden/>
    <w:locked/>
    <w:rsid w:val="0006654D"/>
    <w:rPr>
      <w:rFonts w:ascii="Times New Roman" w:hAnsi="Times New Roman"/>
      <w:b/>
      <w:i/>
      <w:color w:val="auto"/>
      <w:sz w:val="22"/>
      <w:szCs w:val="22"/>
    </w:rPr>
  </w:style>
  <w:style w:type="character" w:customStyle="1" w:styleId="apple-converted-space">
    <w:name w:val="apple-converted-space"/>
    <w:basedOn w:val="Fontepargpadro"/>
    <w:uiPriority w:val="99"/>
    <w:semiHidden/>
    <w:locked/>
    <w:rsid w:val="00CB56BC"/>
  </w:style>
  <w:style w:type="character" w:customStyle="1" w:styleId="BORDAS">
    <w:name w:val="BORDAS"/>
    <w:uiPriority w:val="1"/>
    <w:qFormat/>
    <w:rsid w:val="00CA1562"/>
    <w:rPr>
      <w:bdr w:val="single" w:sz="4" w:space="0" w:color="auto"/>
    </w:rPr>
  </w:style>
  <w:style w:type="paragraph" w:customStyle="1" w:styleId="CorpoTabDir">
    <w:name w:val="Corpo Tab. Dir."/>
    <w:basedOn w:val="Normal"/>
    <w:qFormat/>
    <w:rsid w:val="00C44824"/>
    <w:pPr>
      <w:spacing w:before="40" w:after="20"/>
      <w:ind w:left="57" w:right="57"/>
      <w:jc w:val="right"/>
    </w:pPr>
    <w:rPr>
      <w:sz w:val="16"/>
    </w:rPr>
  </w:style>
  <w:style w:type="table" w:styleId="Tabelacomgrade">
    <w:name w:val="Table Grid"/>
    <w:basedOn w:val="Tabelanormal"/>
    <w:uiPriority w:val="59"/>
    <w:locked/>
    <w:rsid w:val="000D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locked/>
    <w:rsid w:val="0057773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77735"/>
    <w:rPr>
      <w:rFonts w:ascii="Arial" w:hAnsi="Arial"/>
      <w:b/>
      <w:bCs/>
      <w:lang w:eastAsia="en-US"/>
    </w:rPr>
  </w:style>
  <w:style w:type="paragraph" w:customStyle="1" w:styleId="CdigoFonte1">
    <w:name w:val="Código Fonte 1"/>
    <w:basedOn w:val="Normal"/>
    <w:qFormat/>
    <w:rsid w:val="001C36A3"/>
    <w:pPr>
      <w:spacing w:after="120"/>
      <w:ind w:left="1021"/>
      <w:contextualSpacing/>
    </w:pPr>
    <w:rPr>
      <w:rFonts w:ascii="Courier New" w:hAnsi="Courier New"/>
      <w:sz w:val="20"/>
    </w:rPr>
  </w:style>
  <w:style w:type="paragraph" w:customStyle="1" w:styleId="CdigoFonte2">
    <w:name w:val="Código Fonte 2"/>
    <w:basedOn w:val="Normal"/>
    <w:qFormat/>
    <w:rsid w:val="00497822"/>
    <w:pPr>
      <w:ind w:left="1418"/>
    </w:pPr>
    <w:rPr>
      <w:rFonts w:ascii="Courier New" w:hAnsi="Courier New"/>
      <w:sz w:val="20"/>
    </w:rPr>
  </w:style>
  <w:style w:type="paragraph" w:customStyle="1" w:styleId="CdigoFonte3">
    <w:name w:val="Código Fonte 3"/>
    <w:basedOn w:val="Normal"/>
    <w:qFormat/>
    <w:rsid w:val="00497822"/>
    <w:pPr>
      <w:ind w:left="1814"/>
    </w:pPr>
    <w:rPr>
      <w:rFonts w:ascii="Courier New" w:hAnsi="Courier New"/>
      <w:sz w:val="20"/>
    </w:rPr>
  </w:style>
  <w:style w:type="paragraph" w:styleId="Numerada">
    <w:name w:val="List Number"/>
    <w:basedOn w:val="Normal"/>
    <w:qFormat/>
    <w:rsid w:val="00AA6A88"/>
    <w:pPr>
      <w:numPr>
        <w:numId w:val="13"/>
      </w:numPr>
      <w:tabs>
        <w:tab w:val="left" w:pos="1378"/>
      </w:tabs>
      <w:spacing w:after="120"/>
      <w:contextualSpacing/>
    </w:pPr>
    <w:rPr>
      <w:rFonts w:ascii="Times New Roman" w:hAnsi="Times New Roman"/>
      <w:sz w:val="22"/>
    </w:rPr>
  </w:style>
  <w:style w:type="character" w:customStyle="1" w:styleId="hps">
    <w:name w:val="hps"/>
    <w:basedOn w:val="Fontepargpadro"/>
    <w:semiHidden/>
    <w:locked/>
    <w:rsid w:val="002D0339"/>
  </w:style>
  <w:style w:type="paragraph" w:customStyle="1" w:styleId="TtuloTabEsq">
    <w:name w:val="Título Tab. Esq."/>
    <w:basedOn w:val="CorpoTabEsq"/>
    <w:qFormat/>
    <w:rsid w:val="00AA5D29"/>
    <w:rPr>
      <w:b/>
    </w:rPr>
  </w:style>
  <w:style w:type="paragraph" w:customStyle="1" w:styleId="TtuloTabCentral">
    <w:name w:val="Título Tab. Central"/>
    <w:basedOn w:val="CorpoTabCentral"/>
    <w:qFormat/>
    <w:rsid w:val="00AA5D29"/>
    <w:rPr>
      <w:b/>
    </w:rPr>
  </w:style>
  <w:style w:type="paragraph" w:styleId="Textodenotaderodap">
    <w:name w:val="footnote text"/>
    <w:basedOn w:val="Normal"/>
    <w:link w:val="TextodenotaderodapChar"/>
    <w:uiPriority w:val="99"/>
    <w:semiHidden/>
    <w:locked/>
    <w:rsid w:val="00AA6A88"/>
    <w:rPr>
      <w:sz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AA6A88"/>
    <w:rPr>
      <w:rFonts w:ascii="Arial" w:hAnsi="Arial"/>
      <w:lang w:eastAsia="en-US"/>
    </w:rPr>
  </w:style>
  <w:style w:type="character" w:styleId="Refdenotaderodap">
    <w:name w:val="footnote reference"/>
    <w:uiPriority w:val="99"/>
    <w:semiHidden/>
    <w:locked/>
    <w:rsid w:val="00AA6A88"/>
    <w:rPr>
      <w:vertAlign w:val="superscript"/>
    </w:rPr>
  </w:style>
  <w:style w:type="paragraph" w:customStyle="1" w:styleId="TtuloTabDir">
    <w:name w:val="Título Tab. Dir."/>
    <w:basedOn w:val="CorpoTabDir"/>
    <w:qFormat/>
    <w:rsid w:val="000D3595"/>
    <w:rPr>
      <w:b/>
    </w:rPr>
  </w:style>
  <w:style w:type="character" w:customStyle="1" w:styleId="Refernciatelascampospastas">
    <w:name w:val="Referência telas/campos/pastas"/>
    <w:uiPriority w:val="1"/>
    <w:qFormat/>
    <w:rsid w:val="00912B82"/>
    <w:rPr>
      <w:rFonts w:ascii="Times New Roman" w:hAnsi="Times New Roman"/>
      <w:i/>
      <w:color w:val="auto"/>
      <w:sz w:val="22"/>
      <w:lang w:eastAsia="pt-BR"/>
    </w:rPr>
  </w:style>
  <w:style w:type="character" w:customStyle="1" w:styleId="CARACTERESOBRESCRITO">
    <w:name w:val="CARACTERE SOBRESCRITO"/>
    <w:uiPriority w:val="1"/>
    <w:qFormat/>
    <w:rsid w:val="00D97FB2"/>
    <w:rPr>
      <w:vertAlign w:val="superscript"/>
    </w:rPr>
  </w:style>
  <w:style w:type="character" w:customStyle="1" w:styleId="CARACTERENEGRITO">
    <w:name w:val="CARACTERE NEGRITO"/>
    <w:uiPriority w:val="1"/>
    <w:qFormat/>
    <w:rsid w:val="0076534D"/>
    <w:rPr>
      <w:b/>
    </w:rPr>
  </w:style>
  <w:style w:type="paragraph" w:customStyle="1" w:styleId="TtuloCapa1">
    <w:name w:val="Título Capa 1"/>
    <w:basedOn w:val="Normal"/>
    <w:uiPriority w:val="1"/>
    <w:qFormat/>
    <w:rsid w:val="00F170CE"/>
    <w:pPr>
      <w:spacing w:after="120"/>
      <w:jc w:val="center"/>
    </w:pPr>
    <w:rPr>
      <w:rFonts w:cs="Arial"/>
      <w:b/>
      <w:color w:val="365F91"/>
      <w:sz w:val="52"/>
      <w:szCs w:val="56"/>
    </w:rPr>
  </w:style>
  <w:style w:type="paragraph" w:customStyle="1" w:styleId="TtuloCapa2">
    <w:name w:val="Título Capa 2"/>
    <w:basedOn w:val="Normal"/>
    <w:uiPriority w:val="1"/>
    <w:qFormat/>
    <w:rsid w:val="00F170CE"/>
    <w:pPr>
      <w:spacing w:after="120"/>
      <w:jc w:val="center"/>
    </w:pPr>
    <w:rPr>
      <w:rFonts w:cs="Arial"/>
      <w:szCs w:val="24"/>
      <w:lang w:val="en-US"/>
    </w:rPr>
  </w:style>
  <w:style w:type="paragraph" w:customStyle="1" w:styleId="Ttulo2semndice">
    <w:name w:val="Título 2 sem Índice"/>
    <w:basedOn w:val="Ttulo2"/>
    <w:next w:val="Corpodetexto"/>
    <w:qFormat/>
    <w:rsid w:val="00941428"/>
    <w:pPr>
      <w:ind w:right="1140"/>
      <w:outlineLvl w:val="9"/>
    </w:pPr>
  </w:style>
  <w:style w:type="paragraph" w:styleId="NormalWeb">
    <w:name w:val="Normal (Web)"/>
    <w:basedOn w:val="Normal"/>
    <w:uiPriority w:val="99"/>
    <w:semiHidden/>
    <w:locked/>
    <w:rsid w:val="00673696"/>
    <w:rPr>
      <w:rFonts w:ascii="Times New Roman" w:hAnsi="Times New Roman"/>
      <w:szCs w:val="24"/>
    </w:rPr>
  </w:style>
  <w:style w:type="character" w:customStyle="1" w:styleId="Mention">
    <w:name w:val="Mention"/>
    <w:basedOn w:val="Fontepargpadro"/>
    <w:uiPriority w:val="99"/>
    <w:semiHidden/>
    <w:unhideWhenUsed/>
    <w:rsid w:val="00D04AD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45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98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32299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94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0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s://msdn.microsoft.com/pt-br/library/ms186312.asp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microsoft.com/pt-br/download/details.aspx?id=4229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hyperlink" Target="https://msdn.microsoft.com/pt-br/library/ms143506(v=sql.120).asp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U\winword6\modealt\MU2002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B9293-97DA-452A-B6DF-86D86A5C8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MU2002</Template>
  <TotalTime>2</TotalTime>
  <Pages>20</Pages>
  <Words>1474</Words>
  <Characters>7962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Utilização</vt:lpstr>
      <vt:lpstr>Manual de Utilização</vt:lpstr>
    </vt:vector>
  </TitlesOfParts>
  <Company>Altus S.A.</Company>
  <LinksUpToDate>false</LinksUpToDate>
  <CharactersWithSpaces>9418</CharactersWithSpaces>
  <SharedDoc>false</SharedDoc>
  <HLinks>
    <vt:vector size="30" baseType="variant"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_Toc458190992</vt:lpwstr>
      </vt:variant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_Toc458190991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_Toc458190990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_Toc458190989</vt:lpwstr>
      </vt:variant>
      <vt:variant>
        <vt:i4>1769532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_Toc458190988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Utilização</dc:title>
  <dc:creator>Diego Vitor</dc:creator>
  <cp:keywords>manual mu</cp:keywords>
  <dc:description>Atualizações:
13/10/2015
07/10/2015
23/09/2015
26/08/2015
06/07/2015
25/05/2015
19/03/2015</dc:description>
  <cp:lastModifiedBy>Vinícius Oliveira</cp:lastModifiedBy>
  <cp:revision>3</cp:revision>
  <cp:lastPrinted>2004-06-09T20:21:00Z</cp:lastPrinted>
  <dcterms:created xsi:type="dcterms:W3CDTF">2020-02-27T16:33:00Z</dcterms:created>
  <dcterms:modified xsi:type="dcterms:W3CDTF">2020-02-27T16:37:00Z</dcterms:modified>
</cp:coreProperties>
</file>